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A2271A" w14:textId="77777777" w:rsidR="007F3FE9" w:rsidRPr="001E6A40" w:rsidRDefault="00B31F66">
      <w:pPr>
        <w:pStyle w:val="Normaallaad"/>
        <w:spacing w:line="300" w:lineRule="auto"/>
        <w:rPr>
          <w:rFonts w:ascii="Arial" w:hAnsi="Arial" w:cs="Arial"/>
        </w:rPr>
      </w:pPr>
      <w:r w:rsidRPr="001E6A40">
        <w:rPr>
          <w:rStyle w:val="Liguvaikefont"/>
          <w:rFonts w:ascii="Arial" w:hAnsi="Arial" w:cs="Arial"/>
          <w:b/>
          <w:bCs/>
        </w:rPr>
        <w:t>Avaldus Eesti digiretseptiga Euroopa Liidus ostetud ravimi või meditsiiniseadme hüvitamiseks</w:t>
      </w:r>
    </w:p>
    <w:p w14:paraId="0AA2271B" w14:textId="77777777" w:rsidR="007F3FE9" w:rsidRPr="001E6A40" w:rsidRDefault="007F3FE9">
      <w:pPr>
        <w:pStyle w:val="Normaallaad"/>
        <w:rPr>
          <w:rFonts w:ascii="Arial" w:hAnsi="Arial" w:cs="Arial"/>
        </w:rPr>
      </w:pPr>
    </w:p>
    <w:p w14:paraId="0AA2271C" w14:textId="77777777" w:rsidR="007F3FE9" w:rsidRPr="001E6A40" w:rsidRDefault="007F3FE9">
      <w:pPr>
        <w:pStyle w:val="Normaallaad"/>
        <w:rPr>
          <w:rFonts w:ascii="Arial" w:hAnsi="Arial" w:cs="Arial"/>
        </w:rPr>
      </w:pPr>
    </w:p>
    <w:p w14:paraId="0AA2271D" w14:textId="77777777" w:rsidR="007F3FE9" w:rsidRPr="001E6A40" w:rsidRDefault="00B31F66">
      <w:pPr>
        <w:pStyle w:val="Normaallaad"/>
        <w:tabs>
          <w:tab w:val="left" w:pos="341"/>
        </w:tabs>
        <w:rPr>
          <w:rFonts w:ascii="Arial" w:hAnsi="Arial" w:cs="Arial"/>
          <w:b/>
          <w:bCs/>
        </w:rPr>
      </w:pPr>
      <w:r w:rsidRPr="001E6A40">
        <w:rPr>
          <w:rFonts w:ascii="Arial" w:hAnsi="Arial" w:cs="Arial"/>
          <w:b/>
          <w:bCs/>
        </w:rPr>
        <w:t>Palun lisage avaldusele apteegi arve ja tasumist tõendav dokument</w:t>
      </w:r>
    </w:p>
    <w:p w14:paraId="0AA2271E" w14:textId="77777777" w:rsidR="007F3FE9" w:rsidRPr="001E6A40" w:rsidRDefault="007F3FE9">
      <w:pPr>
        <w:pStyle w:val="Normaallaad"/>
        <w:tabs>
          <w:tab w:val="left" w:pos="341"/>
        </w:tabs>
        <w:rPr>
          <w:rFonts w:ascii="Arial" w:hAnsi="Arial" w:cs="Arial"/>
        </w:rPr>
      </w:pPr>
    </w:p>
    <w:p w14:paraId="0AA2271F" w14:textId="70ADDFF1" w:rsidR="007F3FE9" w:rsidRPr="001E6A40" w:rsidRDefault="00B31F66">
      <w:pPr>
        <w:pStyle w:val="Normaallaad"/>
        <w:tabs>
          <w:tab w:val="left" w:pos="341"/>
        </w:tabs>
        <w:rPr>
          <w:rFonts w:ascii="Arial" w:hAnsi="Arial" w:cs="Arial"/>
          <w:b/>
          <w:bCs/>
        </w:rPr>
      </w:pPr>
      <w:r w:rsidRPr="001E6A40">
        <w:rPr>
          <w:rFonts w:ascii="Arial" w:hAnsi="Arial" w:cs="Arial"/>
          <w:b/>
          <w:bCs/>
        </w:rPr>
        <w:t>Retseptinumber:</w:t>
      </w:r>
      <w:r w:rsidR="001E6A40">
        <w:rPr>
          <w:rFonts w:ascii="Arial" w:hAnsi="Arial" w:cs="Arial"/>
          <w:b/>
          <w:bCs/>
        </w:rPr>
        <w:t xml:space="preserve">             </w:t>
      </w:r>
      <w:r w:rsidR="001E6A40">
        <w:rPr>
          <w:rFonts w:ascii="Arial" w:hAnsi="Arial" w:cs="Arial"/>
          <w:b/>
          <w:bCs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 w:rsidR="001E6A40">
        <w:rPr>
          <w:rFonts w:ascii="Arial" w:hAnsi="Arial" w:cs="Arial"/>
          <w:b/>
          <w:bCs/>
        </w:rPr>
        <w:instrText xml:space="preserve"> FORMTEXT </w:instrText>
      </w:r>
      <w:r w:rsidR="001E6A40">
        <w:rPr>
          <w:rFonts w:ascii="Arial" w:hAnsi="Arial" w:cs="Arial"/>
          <w:b/>
          <w:bCs/>
        </w:rPr>
      </w:r>
      <w:r w:rsidR="001E6A40">
        <w:rPr>
          <w:rFonts w:ascii="Arial" w:hAnsi="Arial" w:cs="Arial"/>
          <w:b/>
          <w:bCs/>
        </w:rPr>
        <w:fldChar w:fldCharType="separate"/>
      </w:r>
      <w:r w:rsidR="001E6A40">
        <w:rPr>
          <w:rFonts w:ascii="Arial" w:hAnsi="Arial" w:cs="Arial"/>
          <w:b/>
          <w:bCs/>
          <w:noProof/>
        </w:rPr>
        <w:t> </w:t>
      </w:r>
      <w:r w:rsidR="001E6A40">
        <w:rPr>
          <w:rFonts w:ascii="Arial" w:hAnsi="Arial" w:cs="Arial"/>
          <w:b/>
          <w:bCs/>
          <w:noProof/>
        </w:rPr>
        <w:t> </w:t>
      </w:r>
      <w:r w:rsidR="001E6A40">
        <w:rPr>
          <w:rFonts w:ascii="Arial" w:hAnsi="Arial" w:cs="Arial"/>
          <w:b/>
          <w:bCs/>
          <w:noProof/>
        </w:rPr>
        <w:t> </w:t>
      </w:r>
      <w:r w:rsidR="001E6A40">
        <w:rPr>
          <w:rFonts w:ascii="Arial" w:hAnsi="Arial" w:cs="Arial"/>
          <w:b/>
          <w:bCs/>
          <w:noProof/>
        </w:rPr>
        <w:t> </w:t>
      </w:r>
      <w:r w:rsidR="001E6A40">
        <w:rPr>
          <w:rFonts w:ascii="Arial" w:hAnsi="Arial" w:cs="Arial"/>
          <w:b/>
          <w:bCs/>
          <w:noProof/>
        </w:rPr>
        <w:t> </w:t>
      </w:r>
      <w:r w:rsidR="001E6A40">
        <w:rPr>
          <w:rFonts w:ascii="Arial" w:hAnsi="Arial" w:cs="Arial"/>
          <w:b/>
          <w:bCs/>
        </w:rPr>
        <w:fldChar w:fldCharType="end"/>
      </w:r>
      <w:bookmarkEnd w:id="0"/>
    </w:p>
    <w:p w14:paraId="0AA22720" w14:textId="77777777" w:rsidR="007F3FE9" w:rsidRPr="001E6A40" w:rsidRDefault="00B31F66">
      <w:pPr>
        <w:pStyle w:val="Normaallaad"/>
        <w:tabs>
          <w:tab w:val="left" w:pos="341"/>
        </w:tabs>
        <w:rPr>
          <w:rFonts w:ascii="Arial" w:hAnsi="Arial" w:cs="Arial"/>
        </w:rPr>
      </w:pPr>
      <w:r w:rsidRPr="001E6A40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0AA2271B" wp14:editId="0AA2271C">
                <wp:extent cx="5725799" cy="5715"/>
                <wp:effectExtent l="0" t="0" r="1901" b="6985"/>
                <wp:docPr id="2137483533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5799" cy="571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0AA2274B" w14:textId="77777777" w:rsidR="007F3FE9" w:rsidRDefault="007F3FE9">
                            <w:pPr>
                              <w:pStyle w:val="Normaallaad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A2271B" id="Rectangle 24" o:spid="_x0000_s1026" style="width:450.8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" fillcolor="#5b9bd5" stroked="f">
                <v:textbox inset="0,0,0,0">
                  <w:txbxContent>
                    <w:p w14:paraId="0AA2274B" w14:textId="77777777" w:rsidR="007F3FE9" w:rsidRDefault="007F3FE9">
                      <w:pPr>
                        <w:pStyle w:val="Normaallaad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AA22721" w14:textId="77777777" w:rsidR="007F3FE9" w:rsidRPr="001E6A40" w:rsidRDefault="007F3FE9">
      <w:pPr>
        <w:pStyle w:val="Normaallaad"/>
        <w:tabs>
          <w:tab w:val="left" w:pos="341"/>
        </w:tabs>
        <w:rPr>
          <w:rFonts w:ascii="Arial" w:hAnsi="Arial" w:cs="Arial"/>
        </w:rPr>
      </w:pPr>
    </w:p>
    <w:p w14:paraId="0AA22722" w14:textId="77777777" w:rsidR="007F3FE9" w:rsidRPr="001E6A40" w:rsidRDefault="007F3FE9">
      <w:pPr>
        <w:pStyle w:val="Pealkiri1"/>
        <w:spacing w:before="0"/>
        <w:ind w:left="119"/>
        <w:rPr>
          <w:rFonts w:ascii="Arial" w:hAnsi="Arial" w:cs="Arial"/>
        </w:rPr>
      </w:pPr>
    </w:p>
    <w:p w14:paraId="0AA22723" w14:textId="77777777" w:rsidR="007F3FE9" w:rsidRPr="001E6A40" w:rsidRDefault="00B31F66" w:rsidP="00E44503">
      <w:pPr>
        <w:pStyle w:val="Pealkiri1"/>
        <w:spacing w:before="0"/>
        <w:ind w:left="0"/>
        <w:rPr>
          <w:rFonts w:ascii="Arial" w:hAnsi="Arial" w:cs="Arial"/>
        </w:rPr>
      </w:pPr>
      <w:r w:rsidRPr="001E6A40">
        <w:rPr>
          <w:rFonts w:ascii="Arial" w:hAnsi="Arial" w:cs="Arial"/>
        </w:rPr>
        <w:t>Taotleja andmed</w:t>
      </w:r>
    </w:p>
    <w:p w14:paraId="0AA22725" w14:textId="0310A83E" w:rsidR="007F3FE9" w:rsidRPr="001E6A40" w:rsidRDefault="001E6A40" w:rsidP="001E6A40">
      <w:pPr>
        <w:pStyle w:val="Pealkiri1"/>
        <w:spacing w:before="0"/>
        <w:ind w:left="0"/>
        <w:jc w:val="both"/>
        <w:rPr>
          <w:rFonts w:ascii="Arial" w:hAnsi="Arial" w:cs="Arial"/>
          <w:b w:val="0"/>
          <w:bCs w:val="0"/>
        </w:rPr>
      </w:pPr>
      <w:r w:rsidRPr="001E6A4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FF4828" wp14:editId="3204A835">
                <wp:simplePos x="0" y="0"/>
                <wp:positionH relativeFrom="column">
                  <wp:posOffset>0</wp:posOffset>
                </wp:positionH>
                <wp:positionV relativeFrom="paragraph">
                  <wp:posOffset>209040</wp:posOffset>
                </wp:positionV>
                <wp:extent cx="5737229" cy="5715"/>
                <wp:effectExtent l="0" t="0" r="3175" b="6985"/>
                <wp:wrapSquare wrapText="bothSides"/>
                <wp:docPr id="450529597" name="Group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229" cy="571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2C603D33" w14:textId="77777777" w:rsidR="001E6A40" w:rsidRDefault="001E6A40" w:rsidP="001E6A40">
                            <w:pPr>
                              <w:pStyle w:val="Normaallaad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FF4828" id="Group 33" o:spid="_x0000_s1027" style="position:absolute;left:0;text-align:left;margin-left:0;margin-top:16.45pt;width:451.75pt;height: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" fillcolor="#5b9bd5" stroked="f">
                <v:textbox inset="0,0,0,0">
                  <w:txbxContent>
                    <w:p w14:paraId="2C603D33" w14:textId="77777777" w:rsidR="001E6A40" w:rsidRDefault="001E6A40" w:rsidP="001E6A40">
                      <w:pPr>
                        <w:pStyle w:val="Normaallaad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B31F66" w:rsidRPr="001E6A40">
        <w:rPr>
          <w:rFonts w:ascii="Arial" w:hAnsi="Arial" w:cs="Arial"/>
          <w:b w:val="0"/>
          <w:bCs w:val="0"/>
        </w:rPr>
        <w:t>Ees- ja perekonnanimi</w:t>
      </w:r>
      <w:r>
        <w:rPr>
          <w:rFonts w:ascii="Arial" w:hAnsi="Arial" w:cs="Arial"/>
          <w:b w:val="0"/>
          <w:bCs w:val="0"/>
        </w:rPr>
        <w:t xml:space="preserve">      </w:t>
      </w:r>
      <w:r>
        <w:rPr>
          <w:rFonts w:ascii="Arial" w:hAnsi="Arial" w:cs="Arial"/>
          <w:b w:val="0"/>
          <w:bCs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rFonts w:ascii="Arial" w:hAnsi="Arial" w:cs="Arial"/>
          <w:b w:val="0"/>
          <w:bCs w:val="0"/>
        </w:rPr>
        <w:instrText xml:space="preserve"> FORMTEXT </w:instrText>
      </w:r>
      <w:r>
        <w:rPr>
          <w:rFonts w:ascii="Arial" w:hAnsi="Arial" w:cs="Arial"/>
          <w:b w:val="0"/>
          <w:bCs w:val="0"/>
        </w:rPr>
      </w:r>
      <w:r>
        <w:rPr>
          <w:rFonts w:ascii="Arial" w:hAnsi="Arial" w:cs="Arial"/>
          <w:b w:val="0"/>
          <w:bCs w:val="0"/>
        </w:rPr>
        <w:fldChar w:fldCharType="separate"/>
      </w:r>
      <w:r>
        <w:rPr>
          <w:rFonts w:ascii="Arial" w:hAnsi="Arial" w:cs="Arial"/>
          <w:b w:val="0"/>
          <w:bCs w:val="0"/>
          <w:noProof/>
        </w:rPr>
        <w:t> </w:t>
      </w:r>
      <w:r>
        <w:rPr>
          <w:rFonts w:ascii="Arial" w:hAnsi="Arial" w:cs="Arial"/>
          <w:b w:val="0"/>
          <w:bCs w:val="0"/>
          <w:noProof/>
        </w:rPr>
        <w:t> </w:t>
      </w:r>
      <w:r>
        <w:rPr>
          <w:rFonts w:ascii="Arial" w:hAnsi="Arial" w:cs="Arial"/>
          <w:b w:val="0"/>
          <w:bCs w:val="0"/>
          <w:noProof/>
        </w:rPr>
        <w:t> </w:t>
      </w:r>
      <w:r>
        <w:rPr>
          <w:rFonts w:ascii="Arial" w:hAnsi="Arial" w:cs="Arial"/>
          <w:b w:val="0"/>
          <w:bCs w:val="0"/>
          <w:noProof/>
        </w:rPr>
        <w:t> </w:t>
      </w:r>
      <w:r>
        <w:rPr>
          <w:rFonts w:ascii="Arial" w:hAnsi="Arial" w:cs="Arial"/>
          <w:b w:val="0"/>
          <w:bCs w:val="0"/>
          <w:noProof/>
        </w:rPr>
        <w:t> </w:t>
      </w:r>
      <w:r>
        <w:rPr>
          <w:rFonts w:ascii="Arial" w:hAnsi="Arial" w:cs="Arial"/>
          <w:b w:val="0"/>
          <w:bCs w:val="0"/>
        </w:rPr>
        <w:fldChar w:fldCharType="end"/>
      </w:r>
      <w:bookmarkEnd w:id="1"/>
    </w:p>
    <w:p w14:paraId="0AA22726" w14:textId="65DA0B98" w:rsidR="007F3FE9" w:rsidRPr="001E6A40" w:rsidRDefault="00B31F66" w:rsidP="001E6A40">
      <w:pPr>
        <w:pStyle w:val="Kehatekst"/>
        <w:tabs>
          <w:tab w:val="left" w:pos="4763"/>
        </w:tabs>
        <w:spacing w:before="75" w:after="41"/>
        <w:jc w:val="both"/>
        <w:rPr>
          <w:rFonts w:ascii="Arial" w:hAnsi="Arial" w:cs="Arial"/>
        </w:rPr>
      </w:pPr>
      <w:r w:rsidRPr="001E6A40">
        <w:rPr>
          <w:rFonts w:ascii="Arial" w:hAnsi="Arial" w:cs="Arial"/>
        </w:rPr>
        <w:t>Isikukood</w:t>
      </w:r>
      <w:r w:rsidR="001E6A40">
        <w:rPr>
          <w:rFonts w:ascii="Arial" w:hAnsi="Arial" w:cs="Arial"/>
        </w:rPr>
        <w:t xml:space="preserve">                           </w:t>
      </w:r>
      <w:r w:rsidR="001E6A40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1E6A40">
        <w:rPr>
          <w:rFonts w:ascii="Arial" w:hAnsi="Arial" w:cs="Arial"/>
        </w:rPr>
        <w:instrText xml:space="preserve"> FORMTEXT </w:instrText>
      </w:r>
      <w:r w:rsidR="001E6A40">
        <w:rPr>
          <w:rFonts w:ascii="Arial" w:hAnsi="Arial" w:cs="Arial"/>
        </w:rPr>
      </w:r>
      <w:r w:rsidR="001E6A40">
        <w:rPr>
          <w:rFonts w:ascii="Arial" w:hAnsi="Arial" w:cs="Arial"/>
        </w:rPr>
        <w:fldChar w:fldCharType="separate"/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</w:rPr>
        <w:fldChar w:fldCharType="end"/>
      </w:r>
      <w:bookmarkEnd w:id="2"/>
    </w:p>
    <w:p w14:paraId="0AA22727" w14:textId="78FBB389" w:rsidR="007F3FE9" w:rsidRPr="001E6A40" w:rsidRDefault="00E44503" w:rsidP="001E6A40">
      <w:pPr>
        <w:pStyle w:val="Kehatekst"/>
        <w:spacing w:line="20" w:lineRule="exact"/>
        <w:ind w:left="105"/>
        <w:jc w:val="both"/>
        <w:rPr>
          <w:rFonts w:ascii="Arial" w:hAnsi="Arial" w:cs="Arial"/>
        </w:rPr>
      </w:pPr>
      <w:r w:rsidRPr="001E6A4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A2271F" wp14:editId="4E44D739">
                <wp:simplePos x="0" y="0"/>
                <wp:positionH relativeFrom="column">
                  <wp:posOffset>0</wp:posOffset>
                </wp:positionH>
                <wp:positionV relativeFrom="paragraph">
                  <wp:posOffset>20955</wp:posOffset>
                </wp:positionV>
                <wp:extent cx="5737225" cy="5715"/>
                <wp:effectExtent l="0" t="0" r="3175" b="6985"/>
                <wp:wrapSquare wrapText="bothSides"/>
                <wp:docPr id="1095576284" name="Group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225" cy="571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0AA2274F" w14:textId="77777777" w:rsidR="007F3FE9" w:rsidRDefault="007F3FE9">
                            <w:pPr>
                              <w:pStyle w:val="Normaallaad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A2271F" id="Group 29" o:spid="_x0000_s1028" style="position:absolute;left:0;text-align:left;margin-left:0;margin-top:1.65pt;width:451.75pt;height: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" fillcolor="#5b9bd5" stroked="f">
                <v:textbox inset="0,0,0,0">
                  <w:txbxContent>
                    <w:p w14:paraId="0AA2274F" w14:textId="77777777" w:rsidR="007F3FE9" w:rsidRDefault="007F3FE9">
                      <w:pPr>
                        <w:pStyle w:val="Normaallaad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AA22728" w14:textId="70A50518" w:rsidR="007F3FE9" w:rsidRPr="001E6A40" w:rsidRDefault="00B31F66" w:rsidP="001E6A40">
      <w:pPr>
        <w:pStyle w:val="Kehatekst"/>
        <w:tabs>
          <w:tab w:val="left" w:pos="4763"/>
        </w:tabs>
        <w:spacing w:before="75" w:after="41"/>
        <w:jc w:val="both"/>
        <w:rPr>
          <w:rFonts w:ascii="Arial" w:hAnsi="Arial" w:cs="Arial"/>
        </w:rPr>
      </w:pPr>
      <w:r w:rsidRPr="001E6A40">
        <w:rPr>
          <w:rFonts w:ascii="Arial" w:hAnsi="Arial" w:cs="Arial"/>
        </w:rPr>
        <w:t>E-posti aadress</w:t>
      </w:r>
      <w:r w:rsidR="001E6A40">
        <w:rPr>
          <w:rFonts w:ascii="Arial" w:hAnsi="Arial" w:cs="Arial"/>
        </w:rPr>
        <w:t xml:space="preserve">                 </w:t>
      </w:r>
      <w:r w:rsidR="001E6A40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1E6A40">
        <w:rPr>
          <w:rFonts w:ascii="Arial" w:hAnsi="Arial" w:cs="Arial"/>
        </w:rPr>
        <w:instrText xml:space="preserve"> FORMTEXT </w:instrText>
      </w:r>
      <w:r w:rsidR="001E6A40">
        <w:rPr>
          <w:rFonts w:ascii="Arial" w:hAnsi="Arial" w:cs="Arial"/>
        </w:rPr>
      </w:r>
      <w:r w:rsidR="001E6A40">
        <w:rPr>
          <w:rFonts w:ascii="Arial" w:hAnsi="Arial" w:cs="Arial"/>
        </w:rPr>
        <w:fldChar w:fldCharType="separate"/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</w:rPr>
        <w:fldChar w:fldCharType="end"/>
      </w:r>
      <w:bookmarkEnd w:id="3"/>
    </w:p>
    <w:p w14:paraId="0AA22729" w14:textId="77777777" w:rsidR="007F3FE9" w:rsidRPr="001E6A40" w:rsidRDefault="00B31F66" w:rsidP="001E6A40">
      <w:pPr>
        <w:pStyle w:val="Kehatekst"/>
        <w:spacing w:line="20" w:lineRule="exact"/>
        <w:ind w:left="105"/>
        <w:jc w:val="both"/>
        <w:rPr>
          <w:rFonts w:ascii="Arial" w:hAnsi="Arial" w:cs="Arial"/>
        </w:rPr>
      </w:pPr>
      <w:r w:rsidRPr="001E6A4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A22721" wp14:editId="0AA2272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7229" cy="5715"/>
                <wp:effectExtent l="0" t="0" r="3171" b="6985"/>
                <wp:wrapSquare wrapText="bothSides"/>
                <wp:docPr id="1655279453" name="Group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229" cy="571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0AA22751" w14:textId="77777777" w:rsidR="007F3FE9" w:rsidRDefault="007F3FE9">
                            <w:pPr>
                              <w:pStyle w:val="Normaallaad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A22721" id="Group 31" o:spid="_x0000_s1029" style="position:absolute;left:0;text-align:left;margin-left:0;margin-top:0;width:451.75pt;height: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" fillcolor="#5b9bd5" stroked="f">
                <v:textbox inset="0,0,0,0">
                  <w:txbxContent>
                    <w:p w14:paraId="0AA22751" w14:textId="77777777" w:rsidR="007F3FE9" w:rsidRDefault="007F3FE9">
                      <w:pPr>
                        <w:pStyle w:val="Normaallaad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AA2272A" w14:textId="5ACE46F6" w:rsidR="007F3FE9" w:rsidRPr="001E6A40" w:rsidRDefault="00B31F66" w:rsidP="001E6A40">
      <w:pPr>
        <w:pStyle w:val="Kehatekst"/>
        <w:tabs>
          <w:tab w:val="left" w:pos="4763"/>
        </w:tabs>
        <w:spacing w:before="75" w:after="41"/>
        <w:jc w:val="both"/>
        <w:rPr>
          <w:rFonts w:ascii="Arial" w:hAnsi="Arial" w:cs="Arial"/>
        </w:rPr>
      </w:pPr>
      <w:r w:rsidRPr="001E6A40">
        <w:rPr>
          <w:rFonts w:ascii="Arial" w:hAnsi="Arial" w:cs="Arial"/>
        </w:rPr>
        <w:t>Kontakttelefon</w:t>
      </w:r>
      <w:r w:rsidR="001E6A40">
        <w:rPr>
          <w:rFonts w:ascii="Arial" w:hAnsi="Arial" w:cs="Arial"/>
        </w:rPr>
        <w:t xml:space="preserve">                   </w:t>
      </w:r>
      <w:r w:rsidR="001E6A40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1E6A40">
        <w:rPr>
          <w:rFonts w:ascii="Arial" w:hAnsi="Arial" w:cs="Arial"/>
        </w:rPr>
        <w:instrText xml:space="preserve"> FORMTEXT </w:instrText>
      </w:r>
      <w:r w:rsidR="001E6A40">
        <w:rPr>
          <w:rFonts w:ascii="Arial" w:hAnsi="Arial" w:cs="Arial"/>
        </w:rPr>
      </w:r>
      <w:r w:rsidR="001E6A40">
        <w:rPr>
          <w:rFonts w:ascii="Arial" w:hAnsi="Arial" w:cs="Arial"/>
        </w:rPr>
        <w:fldChar w:fldCharType="separate"/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</w:rPr>
        <w:fldChar w:fldCharType="end"/>
      </w:r>
      <w:bookmarkEnd w:id="4"/>
    </w:p>
    <w:p w14:paraId="0AA2272B" w14:textId="77777777" w:rsidR="007F3FE9" w:rsidRPr="001E6A40" w:rsidRDefault="00B31F66">
      <w:pPr>
        <w:pStyle w:val="Kehatekst"/>
        <w:spacing w:line="20" w:lineRule="exact"/>
        <w:ind w:left="105"/>
        <w:rPr>
          <w:rFonts w:ascii="Arial" w:hAnsi="Arial" w:cs="Arial"/>
        </w:rPr>
      </w:pPr>
      <w:r w:rsidRPr="001E6A4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0AA22723" wp14:editId="0AA2272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7229" cy="5715"/>
                <wp:effectExtent l="0" t="0" r="3171" b="6985"/>
                <wp:wrapSquare wrapText="bothSides"/>
                <wp:docPr id="1320611718" name="Group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229" cy="571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0AA22753" w14:textId="77777777" w:rsidR="007F3FE9" w:rsidRDefault="007F3FE9">
                            <w:pPr>
                              <w:pStyle w:val="Normaallaad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A22723" id="_x0000_s1030" style="position:absolute;left:0;text-align:left;margin-left:0;margin-top:0;width:451.75pt;height:.4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" fillcolor="#5b9bd5" stroked="f">
                <v:textbox inset="0,0,0,0">
                  <w:txbxContent>
                    <w:p w14:paraId="0AA22753" w14:textId="77777777" w:rsidR="007F3FE9" w:rsidRDefault="007F3FE9">
                      <w:pPr>
                        <w:pStyle w:val="Normaallaad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AA2272C" w14:textId="77777777" w:rsidR="007F3FE9" w:rsidRPr="001E6A40" w:rsidRDefault="007F3FE9">
      <w:pPr>
        <w:pStyle w:val="Kehatekst"/>
        <w:spacing w:before="4" w:after="160"/>
        <w:rPr>
          <w:rFonts w:ascii="Arial" w:hAnsi="Arial" w:cs="Arial"/>
        </w:rPr>
      </w:pPr>
    </w:p>
    <w:p w14:paraId="0AA2272D" w14:textId="77777777" w:rsidR="007F3FE9" w:rsidRPr="001E6A40" w:rsidRDefault="00B31F66" w:rsidP="00E44503">
      <w:pPr>
        <w:pStyle w:val="Pealkiri1"/>
        <w:spacing w:before="90"/>
        <w:ind w:left="0"/>
        <w:rPr>
          <w:rFonts w:ascii="Arial" w:hAnsi="Arial" w:cs="Arial"/>
        </w:rPr>
      </w:pPr>
      <w:r w:rsidRPr="001E6A40">
        <w:rPr>
          <w:rFonts w:ascii="Arial" w:hAnsi="Arial" w:cs="Arial"/>
        </w:rPr>
        <w:t>Palun märkige, kuidas soovite Tervisekassa otsust esitatud avaldusele:</w:t>
      </w:r>
    </w:p>
    <w:p w14:paraId="0AA2272E" w14:textId="681B49D8" w:rsidR="007F3FE9" w:rsidRPr="001E6A40" w:rsidRDefault="001E6A40" w:rsidP="001E6A40">
      <w:pPr>
        <w:pStyle w:val="Kehatekst"/>
        <w:spacing w:before="46" w:after="160"/>
        <w:ind w:left="545"/>
        <w:rPr>
          <w:rFonts w:ascii="Arial" w:hAnsi="Arial" w:cs="Arial"/>
        </w:rPr>
      </w:pPr>
      <w:r>
        <w:rPr>
          <w:rFonts w:ascii="Wingdings" w:hAnsi="Wingdings" w:cs="Arial"/>
          <w:highlight w:val="lightGray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"/>
      <w:r>
        <w:rPr>
          <w:rFonts w:ascii="Wingdings" w:hAnsi="Wingdings" w:cs="Arial"/>
          <w:highlight w:val="lightGray"/>
        </w:rPr>
        <w:instrText xml:space="preserve"> FORMCHECKBOX </w:instrText>
      </w:r>
      <w:r>
        <w:rPr>
          <w:rFonts w:ascii="Wingdings" w:hAnsi="Wingdings" w:cs="Arial"/>
          <w:highlight w:val="lightGray"/>
        </w:rPr>
      </w:r>
      <w:r>
        <w:rPr>
          <w:rFonts w:ascii="Wingdings" w:hAnsi="Wingdings" w:cs="Arial"/>
          <w:highlight w:val="lightGray"/>
        </w:rPr>
        <w:fldChar w:fldCharType="separate"/>
      </w:r>
      <w:r>
        <w:rPr>
          <w:rFonts w:ascii="Wingdings" w:hAnsi="Wingdings" w:cs="Arial"/>
          <w:highlight w:val="lightGray"/>
        </w:rPr>
        <w:fldChar w:fldCharType="end"/>
      </w:r>
      <w:bookmarkEnd w:id="5"/>
      <w:r>
        <w:rPr>
          <w:rFonts w:ascii="Wingdings" w:hAnsi="Wingdings" w:cs="Arial"/>
        </w:rPr>
        <w:t xml:space="preserve"> </w:t>
      </w:r>
      <w:r w:rsidR="00B31F66" w:rsidRPr="001E6A40">
        <w:rPr>
          <w:rFonts w:ascii="Arial" w:hAnsi="Arial" w:cs="Arial"/>
        </w:rPr>
        <w:t>e-posti teel krüpteeritult</w:t>
      </w:r>
    </w:p>
    <w:p w14:paraId="0AA2272F" w14:textId="4F3B1255" w:rsidR="007F3FE9" w:rsidRPr="001E6A40" w:rsidRDefault="001E6A40" w:rsidP="001E6A40">
      <w:pPr>
        <w:pStyle w:val="Kehatekst"/>
        <w:spacing w:before="46" w:after="160"/>
        <w:ind w:left="545"/>
        <w:rPr>
          <w:rFonts w:ascii="Arial" w:hAnsi="Arial" w:cs="Arial"/>
        </w:rPr>
      </w:pPr>
      <w:r>
        <w:rPr>
          <w:rFonts w:ascii="Wingdings" w:hAnsi="Wingdings" w:cs="Arial"/>
          <w:highlight w:val="lightGray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"/>
      <w:r>
        <w:rPr>
          <w:rFonts w:ascii="Wingdings" w:hAnsi="Wingdings" w:cs="Arial"/>
          <w:highlight w:val="lightGray"/>
        </w:rPr>
        <w:instrText xml:space="preserve"> FORMCHECKBOX </w:instrText>
      </w:r>
      <w:r>
        <w:rPr>
          <w:rFonts w:ascii="Wingdings" w:hAnsi="Wingdings" w:cs="Arial"/>
          <w:highlight w:val="lightGray"/>
        </w:rPr>
      </w:r>
      <w:r>
        <w:rPr>
          <w:rFonts w:ascii="Wingdings" w:hAnsi="Wingdings" w:cs="Arial"/>
          <w:highlight w:val="lightGray"/>
        </w:rPr>
        <w:fldChar w:fldCharType="separate"/>
      </w:r>
      <w:r>
        <w:rPr>
          <w:rFonts w:ascii="Wingdings" w:hAnsi="Wingdings" w:cs="Arial"/>
          <w:highlight w:val="lightGray"/>
        </w:rPr>
        <w:fldChar w:fldCharType="end"/>
      </w:r>
      <w:bookmarkEnd w:id="6"/>
      <w:r>
        <w:rPr>
          <w:rFonts w:ascii="Wingdings" w:hAnsi="Wingdings" w:cs="Arial"/>
        </w:rPr>
        <w:t xml:space="preserve"> </w:t>
      </w:r>
      <w:r w:rsidR="00B31F66" w:rsidRPr="001E6A40">
        <w:rPr>
          <w:rFonts w:ascii="Arial" w:hAnsi="Arial" w:cs="Arial"/>
        </w:rPr>
        <w:t>tähitud kirjaga</w:t>
      </w:r>
    </w:p>
    <w:p w14:paraId="0AA22730" w14:textId="77777777" w:rsidR="007F3FE9" w:rsidRPr="001E6A40" w:rsidRDefault="007F3FE9">
      <w:pPr>
        <w:pStyle w:val="Kehatekst"/>
        <w:spacing w:before="4" w:after="160"/>
        <w:rPr>
          <w:rFonts w:ascii="Arial" w:hAnsi="Arial" w:cs="Arial"/>
        </w:rPr>
      </w:pPr>
    </w:p>
    <w:p w14:paraId="0AA22731" w14:textId="77777777" w:rsidR="007F3FE9" w:rsidRPr="001E6A40" w:rsidRDefault="00B31F66" w:rsidP="00E44503">
      <w:pPr>
        <w:pStyle w:val="Pealkiri1"/>
        <w:spacing w:before="184" w:line="254" w:lineRule="auto"/>
        <w:ind w:left="0"/>
        <w:rPr>
          <w:rFonts w:ascii="Arial" w:hAnsi="Arial" w:cs="Arial"/>
        </w:rPr>
      </w:pPr>
      <w:r w:rsidRPr="001E6A40">
        <w:rPr>
          <w:rFonts w:ascii="Arial" w:hAnsi="Arial" w:cs="Arial"/>
        </w:rPr>
        <w:t>Palun täitke postiaadress, kui soovite otsust tähitud kirjaga:</w:t>
      </w:r>
    </w:p>
    <w:p w14:paraId="0AA22732" w14:textId="66D62332" w:rsidR="007F3FE9" w:rsidRPr="001E6A40" w:rsidRDefault="00B31F66" w:rsidP="00E44503">
      <w:pPr>
        <w:pStyle w:val="Kehatekst"/>
        <w:tabs>
          <w:tab w:val="left" w:pos="4763"/>
        </w:tabs>
        <w:spacing w:before="143" w:after="160"/>
        <w:rPr>
          <w:rFonts w:ascii="Arial" w:hAnsi="Arial" w:cs="Arial"/>
        </w:rPr>
      </w:pPr>
      <w:r w:rsidRPr="001E6A4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0AA22725" wp14:editId="0AA22726">
                <wp:simplePos x="0" y="0"/>
                <wp:positionH relativeFrom="page">
                  <wp:posOffset>914400</wp:posOffset>
                </wp:positionH>
                <wp:positionV relativeFrom="paragraph">
                  <wp:posOffset>277556</wp:posOffset>
                </wp:positionV>
                <wp:extent cx="5725799" cy="5715"/>
                <wp:effectExtent l="0" t="0" r="1901" b="6985"/>
                <wp:wrapTopAndBottom/>
                <wp:docPr id="132093857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5799" cy="571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0AA22755" w14:textId="77777777" w:rsidR="007F3FE9" w:rsidRDefault="007F3FE9">
                            <w:pPr>
                              <w:pStyle w:val="Normaallaad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A22725" id="Rectangle 48" o:spid="_x0000_s1031" style="position:absolute;margin-left:1in;margin-top:21.85pt;width:450.85pt;height:.45pt;z-index: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" fillcolor="#5b9bd5" stroked="f">
                <v:textbox inset="0,0,0,0">
                  <w:txbxContent>
                    <w:p w14:paraId="0AA22755" w14:textId="77777777" w:rsidR="007F3FE9" w:rsidRDefault="007F3FE9">
                      <w:pPr>
                        <w:pStyle w:val="Normaallaad"/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Pr="001E6A40">
        <w:rPr>
          <w:rFonts w:ascii="Arial" w:hAnsi="Arial" w:cs="Arial"/>
        </w:rPr>
        <w:t>/tänav/talu/</w:t>
      </w:r>
      <w:r w:rsidR="001E6A40">
        <w:rPr>
          <w:rFonts w:ascii="Arial" w:hAnsi="Arial" w:cs="Arial"/>
        </w:rPr>
        <w:t xml:space="preserve">        </w:t>
      </w:r>
      <w:r w:rsidR="001E6A40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1E6A40">
        <w:rPr>
          <w:rFonts w:ascii="Arial" w:hAnsi="Arial" w:cs="Arial"/>
        </w:rPr>
        <w:instrText xml:space="preserve"> FORMTEXT </w:instrText>
      </w:r>
      <w:r w:rsidR="001E6A40">
        <w:rPr>
          <w:rFonts w:ascii="Arial" w:hAnsi="Arial" w:cs="Arial"/>
        </w:rPr>
      </w:r>
      <w:r w:rsidR="001E6A40">
        <w:rPr>
          <w:rFonts w:ascii="Arial" w:hAnsi="Arial" w:cs="Arial"/>
        </w:rPr>
        <w:fldChar w:fldCharType="separate"/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</w:rPr>
        <w:fldChar w:fldCharType="end"/>
      </w:r>
      <w:bookmarkEnd w:id="7"/>
      <w:r w:rsidRPr="001E6A40">
        <w:rPr>
          <w:rFonts w:ascii="Arial" w:hAnsi="Arial" w:cs="Arial"/>
        </w:rPr>
        <w:tab/>
        <w:t>/maja/</w:t>
      </w:r>
      <w:r w:rsidR="001E6A40">
        <w:rPr>
          <w:rFonts w:ascii="Arial" w:hAnsi="Arial" w:cs="Arial"/>
        </w:rPr>
        <w:t xml:space="preserve">      </w:t>
      </w:r>
      <w:r w:rsidR="001E6A40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 w:rsidR="001E6A40">
        <w:rPr>
          <w:rFonts w:ascii="Arial" w:hAnsi="Arial" w:cs="Arial"/>
        </w:rPr>
        <w:instrText xml:space="preserve"> FORMTEXT </w:instrText>
      </w:r>
      <w:r w:rsidR="001E6A40">
        <w:rPr>
          <w:rFonts w:ascii="Arial" w:hAnsi="Arial" w:cs="Arial"/>
        </w:rPr>
      </w:r>
      <w:r w:rsidR="001E6A40">
        <w:rPr>
          <w:rFonts w:ascii="Arial" w:hAnsi="Arial" w:cs="Arial"/>
        </w:rPr>
        <w:fldChar w:fldCharType="separate"/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</w:rPr>
        <w:fldChar w:fldCharType="end"/>
      </w:r>
      <w:bookmarkEnd w:id="8"/>
    </w:p>
    <w:p w14:paraId="0AA22733" w14:textId="25667653" w:rsidR="007F3FE9" w:rsidRPr="001E6A40" w:rsidRDefault="00B31F66" w:rsidP="00E44503">
      <w:pPr>
        <w:pStyle w:val="Kehatekst"/>
        <w:tabs>
          <w:tab w:val="left" w:pos="4763"/>
        </w:tabs>
        <w:spacing w:before="75" w:after="39"/>
        <w:rPr>
          <w:rFonts w:ascii="Arial" w:hAnsi="Arial" w:cs="Arial"/>
        </w:rPr>
      </w:pPr>
      <w:r w:rsidRPr="001E6A40">
        <w:rPr>
          <w:rFonts w:ascii="Arial" w:hAnsi="Arial" w:cs="Arial"/>
        </w:rPr>
        <w:t>/küla/alevik/</w:t>
      </w:r>
      <w:r w:rsidR="001E6A40">
        <w:rPr>
          <w:rFonts w:ascii="Arial" w:hAnsi="Arial" w:cs="Arial"/>
        </w:rPr>
        <w:t xml:space="preserve">       </w:t>
      </w:r>
      <w:r w:rsidR="001E6A40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="001E6A40">
        <w:rPr>
          <w:rFonts w:ascii="Arial" w:hAnsi="Arial" w:cs="Arial"/>
        </w:rPr>
        <w:instrText xml:space="preserve"> FORMTEXT </w:instrText>
      </w:r>
      <w:r w:rsidR="001E6A40">
        <w:rPr>
          <w:rFonts w:ascii="Arial" w:hAnsi="Arial" w:cs="Arial"/>
        </w:rPr>
      </w:r>
      <w:r w:rsidR="001E6A40">
        <w:rPr>
          <w:rFonts w:ascii="Arial" w:hAnsi="Arial" w:cs="Arial"/>
        </w:rPr>
        <w:fldChar w:fldCharType="separate"/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</w:rPr>
        <w:fldChar w:fldCharType="end"/>
      </w:r>
      <w:bookmarkEnd w:id="9"/>
      <w:r w:rsidRPr="001E6A40">
        <w:rPr>
          <w:rFonts w:ascii="Arial" w:hAnsi="Arial" w:cs="Arial"/>
        </w:rPr>
        <w:tab/>
        <w:t>/korter/</w:t>
      </w:r>
      <w:r w:rsidR="001E6A40">
        <w:rPr>
          <w:rFonts w:ascii="Arial" w:hAnsi="Arial" w:cs="Arial"/>
        </w:rPr>
        <w:t xml:space="preserve">     </w:t>
      </w:r>
      <w:r w:rsidR="001E6A40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1E6A40">
        <w:rPr>
          <w:rFonts w:ascii="Arial" w:hAnsi="Arial" w:cs="Arial"/>
        </w:rPr>
        <w:instrText xml:space="preserve"> FORMTEXT </w:instrText>
      </w:r>
      <w:r w:rsidR="001E6A40">
        <w:rPr>
          <w:rFonts w:ascii="Arial" w:hAnsi="Arial" w:cs="Arial"/>
        </w:rPr>
      </w:r>
      <w:r w:rsidR="001E6A40">
        <w:rPr>
          <w:rFonts w:ascii="Arial" w:hAnsi="Arial" w:cs="Arial"/>
        </w:rPr>
        <w:fldChar w:fldCharType="separate"/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</w:rPr>
        <w:fldChar w:fldCharType="end"/>
      </w:r>
      <w:bookmarkEnd w:id="10"/>
    </w:p>
    <w:p w14:paraId="0AA22734" w14:textId="77777777" w:rsidR="007F3FE9" w:rsidRPr="001E6A40" w:rsidRDefault="00B31F66">
      <w:pPr>
        <w:pStyle w:val="Kehatekst"/>
        <w:spacing w:line="20" w:lineRule="exact"/>
        <w:ind w:left="120"/>
        <w:rPr>
          <w:rFonts w:ascii="Arial" w:hAnsi="Arial" w:cs="Arial"/>
        </w:rPr>
      </w:pPr>
      <w:r w:rsidRPr="001E6A4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0AA22727" wp14:editId="0AA227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27701" cy="5715"/>
                <wp:effectExtent l="0" t="0" r="0" b="6985"/>
                <wp:wrapSquare wrapText="bothSides"/>
                <wp:docPr id="15740671" name="Group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701" cy="571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0AA22757" w14:textId="77777777" w:rsidR="007F3FE9" w:rsidRDefault="007F3FE9">
                            <w:pPr>
                              <w:pStyle w:val="Normaallaad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A22727" id="Group 46" o:spid="_x0000_s1032" style="position:absolute;left:0;text-align:left;margin-left:0;margin-top:0;width:451pt;height:.4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" fillcolor="#5b9bd5" stroked="f">
                <v:textbox inset="0,0,0,0">
                  <w:txbxContent>
                    <w:p w14:paraId="0AA22757" w14:textId="77777777" w:rsidR="007F3FE9" w:rsidRDefault="007F3FE9">
                      <w:pPr>
                        <w:pStyle w:val="Normaallaad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AA22735" w14:textId="2F3528AE" w:rsidR="007F3FE9" w:rsidRPr="001E6A40" w:rsidRDefault="00B31F66" w:rsidP="00E44503">
      <w:pPr>
        <w:pStyle w:val="Kehatekst"/>
        <w:tabs>
          <w:tab w:val="left" w:pos="4763"/>
        </w:tabs>
        <w:spacing w:before="94" w:after="160"/>
        <w:rPr>
          <w:rFonts w:ascii="Arial" w:hAnsi="Arial" w:cs="Arial"/>
        </w:rPr>
      </w:pPr>
      <w:r w:rsidRPr="001E6A4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0AA22729" wp14:editId="0AA2272A">
                <wp:simplePos x="0" y="0"/>
                <wp:positionH relativeFrom="page">
                  <wp:posOffset>914400</wp:posOffset>
                </wp:positionH>
                <wp:positionV relativeFrom="paragraph">
                  <wp:posOffset>245882</wp:posOffset>
                </wp:positionV>
                <wp:extent cx="5725799" cy="5715"/>
                <wp:effectExtent l="0" t="0" r="1901" b="6985"/>
                <wp:wrapTopAndBottom/>
                <wp:docPr id="2100519729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5799" cy="571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0AA22759" w14:textId="77777777" w:rsidR="007F3FE9" w:rsidRDefault="007F3FE9">
                            <w:pPr>
                              <w:pStyle w:val="Normaallaad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A22729" id="Rectangle 45" o:spid="_x0000_s1033" style="position:absolute;margin-left:1in;margin-top:19.35pt;width:450.85pt;height:.45pt;z-index: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" fillcolor="#5b9bd5" stroked="f">
                <v:textbox inset="0,0,0,0">
                  <w:txbxContent>
                    <w:p w14:paraId="0AA22759" w14:textId="77777777" w:rsidR="007F3FE9" w:rsidRDefault="007F3FE9">
                      <w:pPr>
                        <w:pStyle w:val="Normaallaad"/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Pr="001E6A40">
        <w:rPr>
          <w:rFonts w:ascii="Arial" w:hAnsi="Arial" w:cs="Arial"/>
        </w:rPr>
        <w:t>/vald/linn/</w:t>
      </w:r>
      <w:r w:rsidR="001E6A40">
        <w:rPr>
          <w:rFonts w:ascii="Arial" w:hAnsi="Arial" w:cs="Arial"/>
        </w:rPr>
        <w:t xml:space="preserve">          </w:t>
      </w:r>
      <w:r w:rsidR="001E6A40"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1" w:name="Text8"/>
      <w:r w:rsidR="001E6A40">
        <w:rPr>
          <w:rFonts w:ascii="Arial" w:hAnsi="Arial" w:cs="Arial"/>
        </w:rPr>
        <w:instrText xml:space="preserve"> FORMTEXT </w:instrText>
      </w:r>
      <w:r w:rsidR="001E6A40">
        <w:rPr>
          <w:rFonts w:ascii="Arial" w:hAnsi="Arial" w:cs="Arial"/>
        </w:rPr>
      </w:r>
      <w:r w:rsidR="001E6A40">
        <w:rPr>
          <w:rFonts w:ascii="Arial" w:hAnsi="Arial" w:cs="Arial"/>
        </w:rPr>
        <w:fldChar w:fldCharType="separate"/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</w:rPr>
        <w:fldChar w:fldCharType="end"/>
      </w:r>
      <w:bookmarkEnd w:id="11"/>
      <w:r w:rsidRPr="001E6A40">
        <w:rPr>
          <w:rFonts w:ascii="Arial" w:hAnsi="Arial" w:cs="Arial"/>
        </w:rPr>
        <w:tab/>
        <w:t>/indeks/</w:t>
      </w:r>
      <w:r w:rsidR="001E6A40">
        <w:rPr>
          <w:rFonts w:ascii="Arial" w:hAnsi="Arial" w:cs="Arial"/>
        </w:rPr>
        <w:t xml:space="preserve">    </w:t>
      </w:r>
      <w:r w:rsidR="001E6A40"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="001E6A40">
        <w:rPr>
          <w:rFonts w:ascii="Arial" w:hAnsi="Arial" w:cs="Arial"/>
        </w:rPr>
        <w:instrText xml:space="preserve"> FORMTEXT </w:instrText>
      </w:r>
      <w:r w:rsidR="001E6A40">
        <w:rPr>
          <w:rFonts w:ascii="Arial" w:hAnsi="Arial" w:cs="Arial"/>
        </w:rPr>
      </w:r>
      <w:r w:rsidR="001E6A40">
        <w:rPr>
          <w:rFonts w:ascii="Arial" w:hAnsi="Arial" w:cs="Arial"/>
        </w:rPr>
        <w:fldChar w:fldCharType="separate"/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</w:rPr>
        <w:fldChar w:fldCharType="end"/>
      </w:r>
      <w:bookmarkEnd w:id="12"/>
    </w:p>
    <w:p w14:paraId="0AA22736" w14:textId="56698B9F" w:rsidR="007F3FE9" w:rsidRPr="001E6A40" w:rsidRDefault="00B31F66" w:rsidP="00E44503">
      <w:pPr>
        <w:pStyle w:val="Kehatekst"/>
        <w:tabs>
          <w:tab w:val="left" w:pos="4763"/>
        </w:tabs>
        <w:spacing w:before="75" w:after="41"/>
        <w:rPr>
          <w:rFonts w:ascii="Arial" w:hAnsi="Arial" w:cs="Arial"/>
        </w:rPr>
      </w:pPr>
      <w:r w:rsidRPr="001E6A40">
        <w:rPr>
          <w:rFonts w:ascii="Arial" w:hAnsi="Arial" w:cs="Arial"/>
        </w:rPr>
        <w:t>/maakond/</w:t>
      </w:r>
      <w:r w:rsidR="001E6A40">
        <w:rPr>
          <w:rFonts w:ascii="Arial" w:hAnsi="Arial" w:cs="Arial"/>
        </w:rPr>
        <w:t xml:space="preserve">        </w:t>
      </w:r>
      <w:r w:rsidR="001E6A40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3" w:name="Text9"/>
      <w:r w:rsidR="001E6A40">
        <w:rPr>
          <w:rFonts w:ascii="Arial" w:hAnsi="Arial" w:cs="Arial"/>
        </w:rPr>
        <w:instrText xml:space="preserve"> FORMTEXT </w:instrText>
      </w:r>
      <w:r w:rsidR="001E6A40">
        <w:rPr>
          <w:rFonts w:ascii="Arial" w:hAnsi="Arial" w:cs="Arial"/>
        </w:rPr>
      </w:r>
      <w:r w:rsidR="001E6A40">
        <w:rPr>
          <w:rFonts w:ascii="Arial" w:hAnsi="Arial" w:cs="Arial"/>
        </w:rPr>
        <w:fldChar w:fldCharType="separate"/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</w:rPr>
        <w:fldChar w:fldCharType="end"/>
      </w:r>
      <w:bookmarkEnd w:id="13"/>
      <w:r w:rsidRPr="001E6A40">
        <w:rPr>
          <w:rFonts w:ascii="Arial" w:hAnsi="Arial" w:cs="Arial"/>
        </w:rPr>
        <w:tab/>
        <w:t>/riik/</w:t>
      </w:r>
      <w:r w:rsidR="001E6A40">
        <w:rPr>
          <w:rFonts w:ascii="Arial" w:hAnsi="Arial" w:cs="Arial"/>
        </w:rPr>
        <w:t xml:space="preserve">          </w:t>
      </w:r>
      <w:r w:rsidR="001E6A40"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 w:rsidR="001E6A40">
        <w:rPr>
          <w:rFonts w:ascii="Arial" w:hAnsi="Arial" w:cs="Arial"/>
        </w:rPr>
        <w:instrText xml:space="preserve"> FORMTEXT </w:instrText>
      </w:r>
      <w:r w:rsidR="001E6A40">
        <w:rPr>
          <w:rFonts w:ascii="Arial" w:hAnsi="Arial" w:cs="Arial"/>
        </w:rPr>
      </w:r>
      <w:r w:rsidR="001E6A40">
        <w:rPr>
          <w:rFonts w:ascii="Arial" w:hAnsi="Arial" w:cs="Arial"/>
        </w:rPr>
        <w:fldChar w:fldCharType="separate"/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</w:rPr>
        <w:fldChar w:fldCharType="end"/>
      </w:r>
      <w:bookmarkEnd w:id="14"/>
    </w:p>
    <w:p w14:paraId="0AA22737" w14:textId="77777777" w:rsidR="007F3FE9" w:rsidRPr="001E6A40" w:rsidRDefault="00B31F66">
      <w:pPr>
        <w:pStyle w:val="Kehatekst"/>
        <w:spacing w:line="20" w:lineRule="exact"/>
        <w:ind w:left="105"/>
        <w:rPr>
          <w:rFonts w:ascii="Arial" w:hAnsi="Arial" w:cs="Arial"/>
        </w:rPr>
      </w:pPr>
      <w:r w:rsidRPr="001E6A4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0AA2272B" wp14:editId="0AA227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7229" cy="5715"/>
                <wp:effectExtent l="0" t="0" r="3171" b="6985"/>
                <wp:wrapSquare wrapText="bothSides"/>
                <wp:docPr id="1197561337" name="Group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229" cy="571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0AA2275B" w14:textId="77777777" w:rsidR="007F3FE9" w:rsidRDefault="007F3FE9">
                            <w:pPr>
                              <w:pStyle w:val="Normaallaad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A2272B" id="Group 43" o:spid="_x0000_s1034" style="position:absolute;left:0;text-align:left;margin-left:0;margin-top:0;width:451.75pt;height:.45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" fillcolor="#5b9bd5" stroked="f">
                <v:textbox inset="0,0,0,0">
                  <w:txbxContent>
                    <w:p w14:paraId="0AA2275B" w14:textId="77777777" w:rsidR="007F3FE9" w:rsidRDefault="007F3FE9">
                      <w:pPr>
                        <w:pStyle w:val="Normaallaad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AA22738" w14:textId="77777777" w:rsidR="007F3FE9" w:rsidRPr="001E6A40" w:rsidRDefault="007F3FE9">
      <w:pPr>
        <w:pStyle w:val="Kehatekst"/>
        <w:spacing w:before="4" w:after="160"/>
        <w:rPr>
          <w:rFonts w:ascii="Arial" w:hAnsi="Arial" w:cs="Arial"/>
        </w:rPr>
      </w:pPr>
    </w:p>
    <w:p w14:paraId="0AA22739" w14:textId="77777777" w:rsidR="007F3FE9" w:rsidRPr="001E6A40" w:rsidRDefault="00B31F66" w:rsidP="00E44503">
      <w:pPr>
        <w:pStyle w:val="Pealkiri1"/>
        <w:ind w:left="0"/>
        <w:rPr>
          <w:rFonts w:ascii="Arial" w:hAnsi="Arial" w:cs="Arial"/>
        </w:rPr>
      </w:pPr>
      <w:r w:rsidRPr="001E6A40">
        <w:rPr>
          <w:rFonts w:ascii="Arial" w:hAnsi="Arial" w:cs="Arial"/>
        </w:rPr>
        <w:t>Palun täitke kui taotlete tagasimakset oma alla 18 aastasele lapsele või eestkostetavale:</w:t>
      </w:r>
    </w:p>
    <w:p w14:paraId="7F3DD9E9" w14:textId="658CCCDC" w:rsidR="00E44503" w:rsidRDefault="00B31F66" w:rsidP="00E44503">
      <w:pPr>
        <w:pStyle w:val="Kehatekst"/>
        <w:spacing w:before="143" w:after="160" w:line="384" w:lineRule="auto"/>
        <w:ind w:right="3170"/>
        <w:rPr>
          <w:rFonts w:ascii="Arial" w:hAnsi="Arial" w:cs="Arial"/>
        </w:rPr>
      </w:pPr>
      <w:r w:rsidRPr="001E6A4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8" behindDoc="1" locked="0" layoutInCell="1" allowOverlap="1" wp14:anchorId="0AA2272F" wp14:editId="659BEEA8">
                <wp:simplePos x="0" y="0"/>
                <wp:positionH relativeFrom="page">
                  <wp:posOffset>914400</wp:posOffset>
                </wp:positionH>
                <wp:positionV relativeFrom="paragraph">
                  <wp:posOffset>277556</wp:posOffset>
                </wp:positionV>
                <wp:extent cx="5720715" cy="5715"/>
                <wp:effectExtent l="0" t="0" r="0" b="6985"/>
                <wp:wrapNone/>
                <wp:docPr id="201272090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0715" cy="571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0AA2275F" w14:textId="77777777" w:rsidR="007F3FE9" w:rsidRDefault="007F3FE9">
                            <w:pPr>
                              <w:pStyle w:val="Normaallaad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A2272F" id="Rectangle 5" o:spid="_x0000_s1035" style="position:absolute;margin-left:1in;margin-top:21.85pt;width:450.45pt;height:.45pt;z-index:-503316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" fillcolor="#5b9bd5" stroked="f">
                <v:textbox inset="0,0,0,0">
                  <w:txbxContent>
                    <w:p w14:paraId="0AA2275F" w14:textId="77777777" w:rsidR="007F3FE9" w:rsidRDefault="007F3FE9">
                      <w:pPr>
                        <w:pStyle w:val="Normaallaad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1E6A40">
        <w:rPr>
          <w:rFonts w:ascii="Arial" w:hAnsi="Arial" w:cs="Arial"/>
        </w:rPr>
        <w:t xml:space="preserve">Lapse või eestkostetava ees- ja perekonnanimi </w:t>
      </w:r>
      <w:r w:rsidR="001E6A40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 w:rsidR="001E6A40">
        <w:rPr>
          <w:rFonts w:ascii="Arial" w:hAnsi="Arial" w:cs="Arial"/>
        </w:rPr>
        <w:instrText xml:space="preserve"> FORMTEXT </w:instrText>
      </w:r>
      <w:r w:rsidR="001E6A40">
        <w:rPr>
          <w:rFonts w:ascii="Arial" w:hAnsi="Arial" w:cs="Arial"/>
        </w:rPr>
      </w:r>
      <w:r w:rsidR="001E6A40">
        <w:rPr>
          <w:rFonts w:ascii="Arial" w:hAnsi="Arial" w:cs="Arial"/>
        </w:rPr>
        <w:fldChar w:fldCharType="separate"/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</w:rPr>
        <w:fldChar w:fldCharType="end"/>
      </w:r>
      <w:bookmarkEnd w:id="15"/>
    </w:p>
    <w:p w14:paraId="0AA2273A" w14:textId="3AD280B8" w:rsidR="007F3FE9" w:rsidRPr="001E6A40" w:rsidRDefault="00E44503" w:rsidP="00E44503">
      <w:pPr>
        <w:pStyle w:val="Kehatekst"/>
        <w:spacing w:before="143" w:after="160" w:line="384" w:lineRule="auto"/>
        <w:ind w:right="3170"/>
        <w:rPr>
          <w:rFonts w:ascii="Arial" w:hAnsi="Arial" w:cs="Arial"/>
        </w:rPr>
      </w:pPr>
      <w:r w:rsidRPr="001E6A4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2B4F854" wp14:editId="552D02D5">
                <wp:simplePos x="0" y="0"/>
                <wp:positionH relativeFrom="page">
                  <wp:posOffset>896620</wp:posOffset>
                </wp:positionH>
                <wp:positionV relativeFrom="paragraph">
                  <wp:posOffset>224852</wp:posOffset>
                </wp:positionV>
                <wp:extent cx="5728972" cy="5715"/>
                <wp:effectExtent l="0" t="0" r="0" b="6985"/>
                <wp:wrapNone/>
                <wp:docPr id="416221935" name="Freeform: 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8972" cy="571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9024"/>
                            <a:gd name="f7" fmla="val 10"/>
                            <a:gd name="f8" fmla="+- 0 10450 0"/>
                            <a:gd name="f9" fmla="+- 0 5945 0"/>
                            <a:gd name="f10" fmla="+- 0 5930 0"/>
                            <a:gd name="f11" fmla="+- 0 1426 0"/>
                            <a:gd name="f12" fmla="val 4519"/>
                            <a:gd name="f13" fmla="val 4504"/>
                            <a:gd name="f14" fmla="+- 0 0 0"/>
                            <a:gd name="f15" fmla="*/ f3 1 9024"/>
                            <a:gd name="f16" fmla="*/ f4 1 10"/>
                            <a:gd name="f17" fmla="+- f8 0 1426"/>
                            <a:gd name="f18" fmla="+- f9 0 1426"/>
                            <a:gd name="f19" fmla="+- f10 0 1426"/>
                            <a:gd name="f20" fmla="+- f11 0 1426"/>
                            <a:gd name="f21" fmla="+- f7 0 f5"/>
                            <a:gd name="f22" fmla="+- f6 0 f5"/>
                            <a:gd name="f23" fmla="*/ f14 f0 1"/>
                            <a:gd name="f24" fmla="*/ f21 1 10"/>
                            <a:gd name="f25" fmla="*/ f22 1 9024"/>
                            <a:gd name="f26" fmla="*/ f17 f22 1"/>
                            <a:gd name="f27" fmla="*/ 844 f21 1"/>
                            <a:gd name="f28" fmla="*/ f18 f22 1"/>
                            <a:gd name="f29" fmla="*/ f19 f22 1"/>
                            <a:gd name="f30" fmla="*/ f20 f22 1"/>
                            <a:gd name="f31" fmla="*/ 854 f21 1"/>
                            <a:gd name="f32" fmla="*/ f23 1 f2"/>
                            <a:gd name="f33" fmla="*/ f26 1 9024"/>
                            <a:gd name="f34" fmla="*/ f27 1 10"/>
                            <a:gd name="f35" fmla="*/ f28 1 9024"/>
                            <a:gd name="f36" fmla="*/ f29 1 9024"/>
                            <a:gd name="f37" fmla="*/ f30 1 9024"/>
                            <a:gd name="f38" fmla="*/ f31 1 10"/>
                            <a:gd name="f39" fmla="*/ 0 1 f25"/>
                            <a:gd name="f40" fmla="*/ f6 1 f25"/>
                            <a:gd name="f41" fmla="*/ 0 1 f24"/>
                            <a:gd name="f42" fmla="*/ f7 1 f24"/>
                            <a:gd name="f43" fmla="+- f32 0 f1"/>
                            <a:gd name="f44" fmla="*/ f33 1 f25"/>
                            <a:gd name="f45" fmla="*/ f34 1 f24"/>
                            <a:gd name="f46" fmla="*/ f35 1 f25"/>
                            <a:gd name="f47" fmla="*/ f36 1 f25"/>
                            <a:gd name="f48" fmla="*/ f37 1 f25"/>
                            <a:gd name="f49" fmla="*/ f38 1 f24"/>
                            <a:gd name="f50" fmla="*/ f39 f15 1"/>
                            <a:gd name="f51" fmla="*/ f40 f15 1"/>
                            <a:gd name="f52" fmla="*/ f42 f16 1"/>
                            <a:gd name="f53" fmla="*/ f41 f16 1"/>
                            <a:gd name="f54" fmla="*/ f44 f15 1"/>
                            <a:gd name="f55" fmla="*/ f45 f16 1"/>
                            <a:gd name="f56" fmla="*/ f46 f15 1"/>
                            <a:gd name="f57" fmla="*/ f47 f15 1"/>
                            <a:gd name="f58" fmla="*/ f48 f15 1"/>
                            <a:gd name="f59" fmla="*/ f49 f1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43">
                              <a:pos x="f54" y="f55"/>
                            </a:cxn>
                            <a:cxn ang="f43">
                              <a:pos x="f56" y="f55"/>
                            </a:cxn>
                            <a:cxn ang="f43">
                              <a:pos x="f57" y="f55"/>
                            </a:cxn>
                            <a:cxn ang="f43">
                              <a:pos x="f58" y="f55"/>
                            </a:cxn>
                            <a:cxn ang="f43">
                              <a:pos x="f58" y="f59"/>
                            </a:cxn>
                            <a:cxn ang="f43">
                              <a:pos x="f57" y="f59"/>
                            </a:cxn>
                            <a:cxn ang="f43">
                              <a:pos x="f56" y="f59"/>
                            </a:cxn>
                            <a:cxn ang="f43">
                              <a:pos x="f54" y="f59"/>
                            </a:cxn>
                            <a:cxn ang="f43">
                              <a:pos x="f54" y="f55"/>
                            </a:cxn>
                          </a:cxnLst>
                          <a:rect l="f50" t="f53" r="f51" b="f52"/>
                          <a:pathLst>
                            <a:path w="9024" h="10">
                              <a:moveTo>
                                <a:pt x="f6" y="f5"/>
                              </a:moveTo>
                              <a:lnTo>
                                <a:pt x="f12" y="f5"/>
                              </a:lnTo>
                              <a:lnTo>
                                <a:pt x="f13" y="f5"/>
                              </a:lnTo>
                              <a:lnTo>
                                <a:pt x="f5" y="f5"/>
                              </a:lnTo>
                              <a:lnTo>
                                <a:pt x="f5" y="f7"/>
                              </a:lnTo>
                              <a:lnTo>
                                <a:pt x="f13" y="f7"/>
                              </a:lnTo>
                              <a:lnTo>
                                <a:pt x="f12" y="f7"/>
                              </a:lnTo>
                              <a:lnTo>
                                <a:pt x="f6" y="f7"/>
                              </a:lnTo>
                              <a:lnTo>
                                <a:pt x="f6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5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1A9528AB" w14:textId="77777777" w:rsidR="00E44503" w:rsidRDefault="00E44503" w:rsidP="00E44503">
                            <w:pPr>
                              <w:pStyle w:val="Normaallaad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4F854" id="Freeform: Shape 6" o:spid="_x0000_s1036" style="position:absolute;margin-left:70.6pt;margin-top:17.7pt;width:451.1pt;height:.45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024,1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" adj="-11796480,,5400" path="m9024,l4519,r-15,l,,,10r4504,l4519,10r4505,l9024,xe" fillcolor="#5b9bd5" stroked="f">
                <v:stroke joinstyle="miter"/>
                <v:formulas/>
                <v:path arrowok="t" o:connecttype="custom" o:connectlocs="2864486,0;5728972,2858;2864486,5715;0,2858;5728972,482346;2868930,482346;2859407,482346;0,482346;0,488061;2859407,488061;2868930,488061;5728972,488061;5728972,482346" o:connectangles="270,0,90,180,270,270,270,270,270,270,270,270,270" textboxrect="0,0,9024,10"/>
                <v:textbox inset="0,0,0,0">
                  <w:txbxContent>
                    <w:p w14:paraId="1A9528AB" w14:textId="77777777" w:rsidR="00E44503" w:rsidRDefault="00E44503" w:rsidP="00E44503">
                      <w:pPr>
                        <w:pStyle w:val="Normaallaad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31F66" w:rsidRPr="001E6A40">
        <w:rPr>
          <w:rFonts w:ascii="Arial" w:hAnsi="Arial" w:cs="Arial"/>
        </w:rPr>
        <w:t>Lapse või eestkostetava isikukood</w:t>
      </w:r>
      <w:r w:rsidR="001E6A40"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> </w:t>
      </w:r>
      <w:r w:rsidR="001E6A40"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 w:rsidR="001E6A40">
        <w:rPr>
          <w:rFonts w:ascii="Arial" w:hAnsi="Arial" w:cs="Arial"/>
        </w:rPr>
        <w:instrText xml:space="preserve"> FORMTEXT </w:instrText>
      </w:r>
      <w:r w:rsidR="001E6A40">
        <w:rPr>
          <w:rFonts w:ascii="Arial" w:hAnsi="Arial" w:cs="Arial"/>
        </w:rPr>
      </w:r>
      <w:r w:rsidR="001E6A40">
        <w:rPr>
          <w:rFonts w:ascii="Arial" w:hAnsi="Arial" w:cs="Arial"/>
        </w:rPr>
        <w:fldChar w:fldCharType="separate"/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</w:rPr>
        <w:fldChar w:fldCharType="end"/>
      </w:r>
      <w:bookmarkEnd w:id="16"/>
    </w:p>
    <w:p w14:paraId="0AA2273B" w14:textId="77777777" w:rsidR="007F3FE9" w:rsidRPr="001E6A40" w:rsidRDefault="007F3FE9">
      <w:pPr>
        <w:pStyle w:val="Normaallaad"/>
        <w:rPr>
          <w:rFonts w:ascii="Arial" w:hAnsi="Arial" w:cs="Arial"/>
        </w:rPr>
      </w:pPr>
    </w:p>
    <w:p w14:paraId="33542513" w14:textId="77777777" w:rsidR="001E6A40" w:rsidRDefault="00B31F66" w:rsidP="00E44503">
      <w:pPr>
        <w:pStyle w:val="Normaallaad"/>
        <w:spacing w:before="91" w:after="160"/>
        <w:rPr>
          <w:rFonts w:ascii="Arial" w:hAnsi="Arial" w:cs="Arial"/>
          <w:b/>
          <w:bCs/>
        </w:rPr>
      </w:pPr>
      <w:r w:rsidRPr="001E6A40">
        <w:rPr>
          <w:rFonts w:ascii="Arial" w:hAnsi="Arial" w:cs="Arial"/>
          <w:b/>
          <w:bCs/>
        </w:rPr>
        <w:t>Palun kanda minu rahalised hüvitised:</w:t>
      </w:r>
    </w:p>
    <w:p w14:paraId="10B574A1" w14:textId="23FA9702" w:rsidR="001E6A40" w:rsidRDefault="00E44503" w:rsidP="001E6A40">
      <w:pPr>
        <w:pStyle w:val="Normaallaad"/>
        <w:spacing w:before="91" w:after="160"/>
        <w:ind w:left="120"/>
        <w:rPr>
          <w:rFonts w:ascii="Arial" w:hAnsi="Arial" w:cs="Arial"/>
        </w:rPr>
      </w:pPr>
      <w:r w:rsidRPr="001E6A40">
        <w:rPr>
          <w:rStyle w:val="Liguvaikefont"/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1" behindDoc="1" locked="0" layoutInCell="1" allowOverlap="1" wp14:anchorId="0AA22731" wp14:editId="1CFB8CC3">
                <wp:simplePos x="0" y="0"/>
                <wp:positionH relativeFrom="column">
                  <wp:posOffset>-17780</wp:posOffset>
                </wp:positionH>
                <wp:positionV relativeFrom="paragraph">
                  <wp:posOffset>210945</wp:posOffset>
                </wp:positionV>
                <wp:extent cx="5720715" cy="5715"/>
                <wp:effectExtent l="0" t="0" r="0" b="6985"/>
                <wp:wrapNone/>
                <wp:docPr id="736965477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0715" cy="571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0AA22761" w14:textId="77777777" w:rsidR="007F3FE9" w:rsidRDefault="007F3FE9">
                            <w:pPr>
                              <w:pStyle w:val="Normaallaad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A22731" id="Rectangle 18" o:spid="_x0000_s1037" style="position:absolute;left:0;text-align:left;margin-left:-1.4pt;margin-top:16.6pt;width:450.45pt;height:.45pt;z-index:-5033164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" fillcolor="#5b9bd5" stroked="f">
                <v:textbox inset="0,0,0,0">
                  <w:txbxContent>
                    <w:p w14:paraId="0AA22761" w14:textId="77777777" w:rsidR="007F3FE9" w:rsidRDefault="007F3FE9">
                      <w:pPr>
                        <w:pStyle w:val="Normaallaad"/>
                      </w:pPr>
                    </w:p>
                  </w:txbxContent>
                </v:textbox>
              </v:rect>
            </w:pict>
          </mc:Fallback>
        </mc:AlternateContent>
      </w:r>
      <w:r w:rsidR="001E6A40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3"/>
      <w:r w:rsidR="001E6A40">
        <w:rPr>
          <w:rFonts w:ascii="Arial" w:hAnsi="Arial" w:cs="Arial"/>
        </w:rPr>
        <w:instrText xml:space="preserve"> FORMCHECKBOX </w:instrText>
      </w:r>
      <w:r w:rsidR="001E6A40">
        <w:rPr>
          <w:rFonts w:ascii="Arial" w:hAnsi="Arial" w:cs="Arial"/>
        </w:rPr>
      </w:r>
      <w:r w:rsidR="001E6A40">
        <w:rPr>
          <w:rFonts w:ascii="Arial" w:hAnsi="Arial" w:cs="Arial"/>
        </w:rPr>
        <w:fldChar w:fldCharType="separate"/>
      </w:r>
      <w:r w:rsidR="001E6A40">
        <w:rPr>
          <w:rFonts w:ascii="Arial" w:hAnsi="Arial" w:cs="Arial"/>
        </w:rPr>
        <w:fldChar w:fldCharType="end"/>
      </w:r>
      <w:bookmarkEnd w:id="17"/>
      <w:r w:rsidR="001E6A40">
        <w:rPr>
          <w:rFonts w:ascii="Arial" w:hAnsi="Arial" w:cs="Arial"/>
        </w:rPr>
        <w:t xml:space="preserve"> </w:t>
      </w:r>
      <w:r w:rsidR="00B31F66" w:rsidRPr="001E6A40">
        <w:rPr>
          <w:rFonts w:ascii="Arial" w:hAnsi="Arial" w:cs="Arial"/>
        </w:rPr>
        <w:t xml:space="preserve">Minu isiklikule arvelduskontole:     </w:t>
      </w:r>
      <w:r w:rsidR="001E6A40">
        <w:rPr>
          <w:rFonts w:ascii="Arial" w:hAnsi="Arial" w:cs="Arial"/>
        </w:rPr>
        <w:t xml:space="preserve">            </w:t>
      </w:r>
      <w:r w:rsidR="001E6A40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8" w:name="Text16"/>
      <w:r w:rsidR="001E6A40">
        <w:rPr>
          <w:rFonts w:ascii="Arial" w:hAnsi="Arial" w:cs="Arial"/>
        </w:rPr>
        <w:instrText xml:space="preserve"> FORMTEXT </w:instrText>
      </w:r>
      <w:r w:rsidR="001E6A40">
        <w:rPr>
          <w:rFonts w:ascii="Arial" w:hAnsi="Arial" w:cs="Arial"/>
        </w:rPr>
      </w:r>
      <w:r w:rsidR="001E6A40">
        <w:rPr>
          <w:rFonts w:ascii="Arial" w:hAnsi="Arial" w:cs="Arial"/>
        </w:rPr>
        <w:fldChar w:fldCharType="separate"/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</w:rPr>
        <w:fldChar w:fldCharType="end"/>
      </w:r>
      <w:bookmarkEnd w:id="18"/>
    </w:p>
    <w:p w14:paraId="0AA2273E" w14:textId="335736F2" w:rsidR="007F3FE9" w:rsidRPr="001E6A40" w:rsidRDefault="00E44503" w:rsidP="001E6A40">
      <w:pPr>
        <w:pStyle w:val="Normaallaad"/>
        <w:spacing w:before="91" w:after="160"/>
        <w:ind w:left="120"/>
        <w:rPr>
          <w:rFonts w:ascii="Arial" w:hAnsi="Arial" w:cs="Arial"/>
          <w:b/>
          <w:bCs/>
        </w:rPr>
      </w:pPr>
      <w:r w:rsidRPr="001E6A4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3" behindDoc="0" locked="0" layoutInCell="1" allowOverlap="1" wp14:anchorId="0AA22733" wp14:editId="54F30B04">
                <wp:simplePos x="0" y="0"/>
                <wp:positionH relativeFrom="column">
                  <wp:posOffset>38100</wp:posOffset>
                </wp:positionH>
                <wp:positionV relativeFrom="paragraph">
                  <wp:posOffset>240790</wp:posOffset>
                </wp:positionV>
                <wp:extent cx="5720715" cy="5715"/>
                <wp:effectExtent l="0" t="0" r="0" b="6985"/>
                <wp:wrapSquare wrapText="bothSides"/>
                <wp:docPr id="1581854006" name="Group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0715" cy="571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0AA22763" w14:textId="77777777" w:rsidR="007F3FE9" w:rsidRDefault="007F3FE9">
                            <w:pPr>
                              <w:pStyle w:val="Normaallaad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A22733" id="Group 16" o:spid="_x0000_s1038" style="position:absolute;left:0;text-align:left;margin-left:3pt;margin-top:18.95pt;width:450.45pt;height:.45pt;z-index: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" fillcolor="#5b9bd5" stroked="f">
                <v:textbox inset="0,0,0,0">
                  <w:txbxContent>
                    <w:p w14:paraId="0AA22763" w14:textId="77777777" w:rsidR="007F3FE9" w:rsidRDefault="007F3FE9">
                      <w:pPr>
                        <w:pStyle w:val="Normaallaad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1E6A40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4"/>
      <w:r w:rsidR="001E6A40">
        <w:rPr>
          <w:rFonts w:ascii="Arial" w:hAnsi="Arial" w:cs="Arial"/>
        </w:rPr>
        <w:instrText xml:space="preserve"> FORMCHECKBOX </w:instrText>
      </w:r>
      <w:r w:rsidR="001E6A40">
        <w:rPr>
          <w:rFonts w:ascii="Arial" w:hAnsi="Arial" w:cs="Arial"/>
        </w:rPr>
      </w:r>
      <w:r w:rsidR="001E6A40">
        <w:rPr>
          <w:rFonts w:ascii="Arial" w:hAnsi="Arial" w:cs="Arial"/>
        </w:rPr>
        <w:fldChar w:fldCharType="separate"/>
      </w:r>
      <w:r w:rsidR="001E6A40">
        <w:rPr>
          <w:rFonts w:ascii="Arial" w:hAnsi="Arial" w:cs="Arial"/>
        </w:rPr>
        <w:fldChar w:fldCharType="end"/>
      </w:r>
      <w:bookmarkEnd w:id="19"/>
      <w:r w:rsidR="001E6A40">
        <w:rPr>
          <w:rFonts w:ascii="Arial" w:hAnsi="Arial" w:cs="Arial"/>
        </w:rPr>
        <w:t xml:space="preserve"> </w:t>
      </w:r>
      <w:r w:rsidR="00B31F66" w:rsidRPr="001E6A40">
        <w:rPr>
          <w:rFonts w:ascii="Arial" w:hAnsi="Arial" w:cs="Arial"/>
        </w:rPr>
        <w:t xml:space="preserve">Minu poolt määratud isiku pangakontole:  </w:t>
      </w:r>
      <w:r w:rsidR="001E6A40">
        <w:rPr>
          <w:rFonts w:ascii="Arial" w:hAnsi="Arial" w:cs="Arial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0" w:name="Text17"/>
      <w:r w:rsidR="001E6A40">
        <w:rPr>
          <w:rFonts w:ascii="Arial" w:hAnsi="Arial" w:cs="Arial"/>
        </w:rPr>
        <w:instrText xml:space="preserve"> FORMTEXT </w:instrText>
      </w:r>
      <w:r w:rsidR="001E6A40">
        <w:rPr>
          <w:rFonts w:ascii="Arial" w:hAnsi="Arial" w:cs="Arial"/>
        </w:rPr>
      </w:r>
      <w:r w:rsidR="001E6A40">
        <w:rPr>
          <w:rFonts w:ascii="Arial" w:hAnsi="Arial" w:cs="Arial"/>
        </w:rPr>
        <w:fldChar w:fldCharType="separate"/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</w:rPr>
        <w:fldChar w:fldCharType="end"/>
      </w:r>
      <w:bookmarkEnd w:id="20"/>
    </w:p>
    <w:p w14:paraId="0AA2273F" w14:textId="77777777" w:rsidR="007F3FE9" w:rsidRPr="001E6A40" w:rsidRDefault="007F3FE9">
      <w:pPr>
        <w:pStyle w:val="Kehatekst"/>
        <w:spacing w:before="90" w:after="160" w:line="254" w:lineRule="auto"/>
        <w:ind w:left="473"/>
        <w:rPr>
          <w:rFonts w:ascii="Arial" w:hAnsi="Arial" w:cs="Arial"/>
        </w:rPr>
      </w:pPr>
    </w:p>
    <w:p w14:paraId="0AA22740" w14:textId="2D6DEDB2" w:rsidR="007F3FE9" w:rsidRPr="001E6A40" w:rsidRDefault="00E44503" w:rsidP="001E6A40">
      <w:pPr>
        <w:pStyle w:val="Kehatekst"/>
        <w:spacing w:before="90" w:after="160"/>
        <w:rPr>
          <w:rFonts w:ascii="Arial" w:hAnsi="Arial" w:cs="Arial"/>
        </w:rPr>
      </w:pPr>
      <w:r w:rsidRPr="001E6A4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" behindDoc="1" locked="0" layoutInCell="1" allowOverlap="1" wp14:anchorId="0AA22735" wp14:editId="52233C2F">
                <wp:simplePos x="0" y="0"/>
                <wp:positionH relativeFrom="column">
                  <wp:posOffset>-12700</wp:posOffset>
                </wp:positionH>
                <wp:positionV relativeFrom="paragraph">
                  <wp:posOffset>167515</wp:posOffset>
                </wp:positionV>
                <wp:extent cx="5720715" cy="5715"/>
                <wp:effectExtent l="0" t="0" r="0" b="6985"/>
                <wp:wrapNone/>
                <wp:docPr id="131946179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0715" cy="571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0AA22765" w14:textId="77777777" w:rsidR="007F3FE9" w:rsidRDefault="007F3FE9">
                            <w:pPr>
                              <w:pStyle w:val="Normaallaad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A22735" id="_x0000_s1039" style="position:absolute;margin-left:-1pt;margin-top:13.2pt;width:450.45pt;height:.45pt;z-index:-5033164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" fillcolor="#5b9bd5" stroked="f">
                <v:textbox inset="0,0,0,0">
                  <w:txbxContent>
                    <w:p w14:paraId="0AA22765" w14:textId="77777777" w:rsidR="007F3FE9" w:rsidRDefault="007F3FE9">
                      <w:pPr>
                        <w:pStyle w:val="Normaallaad"/>
                      </w:pPr>
                    </w:p>
                  </w:txbxContent>
                </v:textbox>
              </v:rect>
            </w:pict>
          </mc:Fallback>
        </mc:AlternateContent>
      </w:r>
      <w:r w:rsidR="00B31F66" w:rsidRPr="001E6A40">
        <w:rPr>
          <w:rFonts w:ascii="Arial" w:hAnsi="Arial" w:cs="Arial"/>
        </w:rPr>
        <w:t>Isikukood</w:t>
      </w:r>
      <w:r w:rsidR="001E6A40">
        <w:rPr>
          <w:rFonts w:ascii="Arial" w:hAnsi="Arial" w:cs="Arial"/>
        </w:rPr>
        <w:t xml:space="preserve">                                      </w:t>
      </w:r>
      <w:r w:rsidR="001E6A40">
        <w:rPr>
          <w:rFonts w:ascii="Arial" w:hAnsi="Arial" w:cs="Arial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1" w:name="Text18"/>
      <w:r w:rsidR="001E6A40">
        <w:rPr>
          <w:rFonts w:ascii="Arial" w:hAnsi="Arial" w:cs="Arial"/>
        </w:rPr>
        <w:instrText xml:space="preserve"> FORMTEXT </w:instrText>
      </w:r>
      <w:r w:rsidR="001E6A40">
        <w:rPr>
          <w:rFonts w:ascii="Arial" w:hAnsi="Arial" w:cs="Arial"/>
        </w:rPr>
      </w:r>
      <w:r w:rsidR="001E6A40">
        <w:rPr>
          <w:rFonts w:ascii="Arial" w:hAnsi="Arial" w:cs="Arial"/>
        </w:rPr>
        <w:fldChar w:fldCharType="separate"/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</w:rPr>
        <w:fldChar w:fldCharType="end"/>
      </w:r>
      <w:bookmarkEnd w:id="21"/>
    </w:p>
    <w:p w14:paraId="615C2DD0" w14:textId="2CC8C658" w:rsidR="001E6A40" w:rsidRDefault="00E44503" w:rsidP="001E6A40">
      <w:pPr>
        <w:pStyle w:val="Kehatekst"/>
        <w:spacing w:before="75" w:after="41"/>
        <w:rPr>
          <w:rFonts w:ascii="Arial" w:hAnsi="Arial" w:cs="Arial"/>
        </w:rPr>
      </w:pPr>
      <w:r w:rsidRPr="001E6A4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6" behindDoc="1" locked="0" layoutInCell="1" allowOverlap="1" wp14:anchorId="0AA22737" wp14:editId="564D1EE7">
                <wp:simplePos x="0" y="0"/>
                <wp:positionH relativeFrom="column">
                  <wp:posOffset>5715</wp:posOffset>
                </wp:positionH>
                <wp:positionV relativeFrom="paragraph">
                  <wp:posOffset>181610</wp:posOffset>
                </wp:positionV>
                <wp:extent cx="5720715" cy="5715"/>
                <wp:effectExtent l="0" t="0" r="0" b="6985"/>
                <wp:wrapNone/>
                <wp:docPr id="2017001785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0715" cy="571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0AA22767" w14:textId="77777777" w:rsidR="007F3FE9" w:rsidRDefault="007F3FE9">
                            <w:pPr>
                              <w:pStyle w:val="Normaallaad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A22737" id="_x0000_s1040" style="position:absolute;margin-left:.45pt;margin-top:14.3pt;width:450.45pt;height:.45pt;z-index:-5033164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" fillcolor="#5b9bd5" stroked="f">
                <v:textbox inset="0,0,0,0">
                  <w:txbxContent>
                    <w:p w14:paraId="0AA22767" w14:textId="77777777" w:rsidR="007F3FE9" w:rsidRDefault="007F3FE9">
                      <w:pPr>
                        <w:pStyle w:val="Normaallaad"/>
                      </w:pPr>
                    </w:p>
                  </w:txbxContent>
                </v:textbox>
              </v:rect>
            </w:pict>
          </mc:Fallback>
        </mc:AlternateContent>
      </w:r>
      <w:r w:rsidR="00B31F66" w:rsidRPr="001E6A40">
        <w:rPr>
          <w:rFonts w:ascii="Arial" w:hAnsi="Arial" w:cs="Arial"/>
        </w:rPr>
        <w:t>Ees – ja perekonnanimi</w:t>
      </w:r>
      <w:r w:rsidR="001E6A40">
        <w:rPr>
          <w:rFonts w:ascii="Arial" w:hAnsi="Arial" w:cs="Arial"/>
        </w:rPr>
        <w:t xml:space="preserve">                </w:t>
      </w:r>
      <w:r w:rsidR="001E6A40">
        <w:rPr>
          <w:rFonts w:ascii="Arial" w:hAnsi="Arial" w:cs="Arial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2" w:name="Text19"/>
      <w:r w:rsidR="001E6A40">
        <w:rPr>
          <w:rFonts w:ascii="Arial" w:hAnsi="Arial" w:cs="Arial"/>
        </w:rPr>
        <w:instrText xml:space="preserve"> FORMTEXT </w:instrText>
      </w:r>
      <w:r w:rsidR="001E6A40">
        <w:rPr>
          <w:rFonts w:ascii="Arial" w:hAnsi="Arial" w:cs="Arial"/>
        </w:rPr>
      </w:r>
      <w:r w:rsidR="001E6A40">
        <w:rPr>
          <w:rFonts w:ascii="Arial" w:hAnsi="Arial" w:cs="Arial"/>
        </w:rPr>
        <w:fldChar w:fldCharType="separate"/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</w:rPr>
        <w:fldChar w:fldCharType="end"/>
      </w:r>
      <w:bookmarkEnd w:id="22"/>
    </w:p>
    <w:p w14:paraId="0AA22742" w14:textId="786F1A29" w:rsidR="007F3FE9" w:rsidRPr="001E6A40" w:rsidRDefault="00B31F66" w:rsidP="001E6A40">
      <w:pPr>
        <w:pStyle w:val="Kehatekst"/>
        <w:spacing w:before="75" w:after="41"/>
        <w:rPr>
          <w:rFonts w:ascii="Arial" w:hAnsi="Arial" w:cs="Arial"/>
        </w:rPr>
      </w:pPr>
      <w:r w:rsidRPr="001E6A40">
        <w:rPr>
          <w:rFonts w:ascii="Arial" w:hAnsi="Arial" w:cs="Arial"/>
        </w:rPr>
        <w:t>Arvelduskonto number</w:t>
      </w:r>
      <w:r w:rsidR="001E6A40">
        <w:rPr>
          <w:rFonts w:ascii="Arial" w:hAnsi="Arial" w:cs="Arial"/>
        </w:rPr>
        <w:t xml:space="preserve">             </w:t>
      </w:r>
      <w:r w:rsidR="00E44503">
        <w:rPr>
          <w:rFonts w:ascii="Arial" w:hAnsi="Arial" w:cs="Arial"/>
        </w:rPr>
        <w:t xml:space="preserve">  </w:t>
      </w:r>
      <w:r w:rsidR="001E6A40">
        <w:rPr>
          <w:rFonts w:ascii="Arial" w:hAnsi="Arial" w:cs="Arial"/>
        </w:rPr>
        <w:t xml:space="preserve">  </w:t>
      </w:r>
      <w:r w:rsidR="00E44503">
        <w:rPr>
          <w:rFonts w:ascii="Arial" w:hAnsi="Arial" w:cs="Arial"/>
        </w:rPr>
        <w:t xml:space="preserve"> </w:t>
      </w:r>
      <w:r w:rsidR="001E6A40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3" w:name="Text20"/>
      <w:r w:rsidR="001E6A40">
        <w:rPr>
          <w:rFonts w:ascii="Arial" w:hAnsi="Arial" w:cs="Arial"/>
        </w:rPr>
        <w:instrText xml:space="preserve"> FORMTEXT </w:instrText>
      </w:r>
      <w:r w:rsidR="001E6A40">
        <w:rPr>
          <w:rFonts w:ascii="Arial" w:hAnsi="Arial" w:cs="Arial"/>
        </w:rPr>
      </w:r>
      <w:r w:rsidR="001E6A40">
        <w:rPr>
          <w:rFonts w:ascii="Arial" w:hAnsi="Arial" w:cs="Arial"/>
        </w:rPr>
        <w:fldChar w:fldCharType="separate"/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</w:rPr>
        <w:fldChar w:fldCharType="end"/>
      </w:r>
      <w:bookmarkEnd w:id="23"/>
    </w:p>
    <w:p w14:paraId="0AA22743" w14:textId="4AC484E4" w:rsidR="007F3FE9" w:rsidRPr="001E6A40" w:rsidRDefault="00B31F66" w:rsidP="001E6A40">
      <w:pPr>
        <w:pStyle w:val="Kehatekst"/>
        <w:spacing w:before="75" w:after="41"/>
        <w:rPr>
          <w:rFonts w:ascii="Arial" w:hAnsi="Arial" w:cs="Arial"/>
        </w:rPr>
      </w:pPr>
      <w:r w:rsidRPr="001E6A4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4" behindDoc="0" locked="0" layoutInCell="1" allowOverlap="1" wp14:anchorId="0AA22739" wp14:editId="0AA2273A">
                <wp:simplePos x="0" y="0"/>
                <wp:positionH relativeFrom="column">
                  <wp:posOffset>0</wp:posOffset>
                </wp:positionH>
                <wp:positionV relativeFrom="paragraph">
                  <wp:posOffset>54717</wp:posOffset>
                </wp:positionV>
                <wp:extent cx="5720715" cy="5715"/>
                <wp:effectExtent l="0" t="0" r="0" b="6985"/>
                <wp:wrapSquare wrapText="bothSides"/>
                <wp:docPr id="186742518" name="Group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0715" cy="571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0AA22769" w14:textId="77777777" w:rsidR="007F3FE9" w:rsidRDefault="007F3FE9">
                            <w:pPr>
                              <w:pStyle w:val="Normaallaad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A22739" id="_x0000_s1041" style="position:absolute;margin-left:0;margin-top:4.3pt;width:450.45pt;height:.45pt;z-index: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" fillcolor="#5b9bd5" stroked="f">
                <v:textbox inset="0,0,0,0">
                  <w:txbxContent>
                    <w:p w14:paraId="0AA22769" w14:textId="77777777" w:rsidR="007F3FE9" w:rsidRDefault="007F3FE9">
                      <w:pPr>
                        <w:pStyle w:val="Normaallaad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1E6A40">
        <w:rPr>
          <w:rStyle w:val="Liguvaikefont"/>
          <w:rFonts w:ascii="Arial" w:hAnsi="Arial" w:cs="Arial"/>
          <w:b/>
          <w:bCs/>
        </w:rPr>
        <w:t>NB!</w:t>
      </w:r>
      <w:r w:rsidRPr="001E6A40">
        <w:rPr>
          <w:rFonts w:ascii="Arial" w:hAnsi="Arial" w:cs="Arial"/>
        </w:rPr>
        <w:t xml:space="preserve"> Välisriigi panga </w:t>
      </w:r>
      <w:r w:rsidRPr="001E6A40">
        <w:rPr>
          <w:rStyle w:val="Liguvaikefont"/>
          <w:rFonts w:ascii="Arial" w:hAnsi="Arial" w:cs="Arial"/>
          <w:spacing w:val="-3"/>
        </w:rPr>
        <w:t xml:space="preserve">korral </w:t>
      </w:r>
      <w:r w:rsidRPr="001E6A40">
        <w:rPr>
          <w:rStyle w:val="Liguvaikefont"/>
          <w:rFonts w:ascii="Arial" w:hAnsi="Arial" w:cs="Arial"/>
          <w:spacing w:val="-3"/>
        </w:rPr>
        <w:br/>
      </w:r>
      <w:r w:rsidRPr="001E6A40">
        <w:rPr>
          <w:rFonts w:ascii="Arial" w:hAnsi="Arial" w:cs="Arial"/>
        </w:rPr>
        <w:t>märkige lisaks SWIFT/BIC kood</w:t>
      </w:r>
      <w:r w:rsidR="001E6A40">
        <w:rPr>
          <w:rFonts w:ascii="Arial" w:hAnsi="Arial" w:cs="Arial"/>
        </w:rPr>
        <w:t xml:space="preserve">    </w:t>
      </w:r>
      <w:r w:rsidR="001E6A40">
        <w:rPr>
          <w:rFonts w:ascii="Arial" w:hAnsi="Arial"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4" w:name="Text21"/>
      <w:r w:rsidR="001E6A40">
        <w:rPr>
          <w:rFonts w:ascii="Arial" w:hAnsi="Arial" w:cs="Arial"/>
        </w:rPr>
        <w:instrText xml:space="preserve"> FORMTEXT </w:instrText>
      </w:r>
      <w:r w:rsidR="001E6A40">
        <w:rPr>
          <w:rFonts w:ascii="Arial" w:hAnsi="Arial" w:cs="Arial"/>
        </w:rPr>
      </w:r>
      <w:r w:rsidR="001E6A40">
        <w:rPr>
          <w:rFonts w:ascii="Arial" w:hAnsi="Arial" w:cs="Arial"/>
        </w:rPr>
        <w:fldChar w:fldCharType="separate"/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</w:rPr>
        <w:fldChar w:fldCharType="end"/>
      </w:r>
      <w:bookmarkEnd w:id="24"/>
    </w:p>
    <w:p w14:paraId="0AA22744" w14:textId="77777777" w:rsidR="007F3FE9" w:rsidRPr="001E6A40" w:rsidRDefault="00B31F66">
      <w:pPr>
        <w:pStyle w:val="Normaallaad"/>
        <w:rPr>
          <w:rFonts w:ascii="Arial" w:hAnsi="Arial" w:cs="Arial"/>
        </w:rPr>
      </w:pPr>
      <w:r w:rsidRPr="001E6A4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0" behindDoc="0" locked="0" layoutInCell="1" allowOverlap="1" wp14:anchorId="0AA2273B" wp14:editId="0AA2273C">
                <wp:simplePos x="0" y="0"/>
                <wp:positionH relativeFrom="column">
                  <wp:posOffset>5760</wp:posOffset>
                </wp:positionH>
                <wp:positionV relativeFrom="paragraph">
                  <wp:posOffset>54004</wp:posOffset>
                </wp:positionV>
                <wp:extent cx="5728972" cy="5715"/>
                <wp:effectExtent l="0" t="0" r="0" b="6985"/>
                <wp:wrapTopAndBottom/>
                <wp:docPr id="1735074768" name="Freeform: 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8972" cy="571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9024"/>
                            <a:gd name="f7" fmla="val 10"/>
                            <a:gd name="f8" fmla="+- 0 10450 0"/>
                            <a:gd name="f9" fmla="+- 0 4696 0"/>
                            <a:gd name="f10" fmla="+- 0 4681 0"/>
                            <a:gd name="f11" fmla="+- 0 1426 0"/>
                            <a:gd name="f12" fmla="val 3270"/>
                            <a:gd name="f13" fmla="val 3255"/>
                            <a:gd name="f14" fmla="val 9"/>
                            <a:gd name="f15" fmla="+- 0 0 0"/>
                            <a:gd name="f16" fmla="*/ f3 1 9024"/>
                            <a:gd name="f17" fmla="*/ f4 1 10"/>
                            <a:gd name="f18" fmla="+- f8 0 1426"/>
                            <a:gd name="f19" fmla="+- f9 0 1426"/>
                            <a:gd name="f20" fmla="+- f10 0 1426"/>
                            <a:gd name="f21" fmla="+- f11 0 1426"/>
                            <a:gd name="f22" fmla="+- f7 0 f5"/>
                            <a:gd name="f23" fmla="+- f6 0 f5"/>
                            <a:gd name="f24" fmla="*/ f15 f0 1"/>
                            <a:gd name="f25" fmla="*/ f22 1 10"/>
                            <a:gd name="f26" fmla="*/ f23 1 9024"/>
                            <a:gd name="f27" fmla="*/ f18 f23 1"/>
                            <a:gd name="f28" fmla="*/ 284 f22 1"/>
                            <a:gd name="f29" fmla="*/ f19 f23 1"/>
                            <a:gd name="f30" fmla="*/ f20 f23 1"/>
                            <a:gd name="f31" fmla="*/ f21 f23 1"/>
                            <a:gd name="f32" fmla="*/ 293 f22 1"/>
                            <a:gd name="f33" fmla="*/ f24 1 f2"/>
                            <a:gd name="f34" fmla="*/ f27 1 9024"/>
                            <a:gd name="f35" fmla="*/ f28 1 10"/>
                            <a:gd name="f36" fmla="*/ f29 1 9024"/>
                            <a:gd name="f37" fmla="*/ f30 1 9024"/>
                            <a:gd name="f38" fmla="*/ f31 1 9024"/>
                            <a:gd name="f39" fmla="*/ f32 1 10"/>
                            <a:gd name="f40" fmla="*/ 0 1 f26"/>
                            <a:gd name="f41" fmla="*/ f6 1 f26"/>
                            <a:gd name="f42" fmla="*/ 0 1 f25"/>
                            <a:gd name="f43" fmla="*/ f7 1 f25"/>
                            <a:gd name="f44" fmla="+- f33 0 f1"/>
                            <a:gd name="f45" fmla="*/ f34 1 f26"/>
                            <a:gd name="f46" fmla="*/ f35 1 f25"/>
                            <a:gd name="f47" fmla="*/ f36 1 f26"/>
                            <a:gd name="f48" fmla="*/ f37 1 f26"/>
                            <a:gd name="f49" fmla="*/ f38 1 f26"/>
                            <a:gd name="f50" fmla="*/ f39 1 f25"/>
                            <a:gd name="f51" fmla="*/ f40 f16 1"/>
                            <a:gd name="f52" fmla="*/ f41 f16 1"/>
                            <a:gd name="f53" fmla="*/ f43 f17 1"/>
                            <a:gd name="f54" fmla="*/ f42 f17 1"/>
                            <a:gd name="f55" fmla="*/ f45 f16 1"/>
                            <a:gd name="f56" fmla="*/ f46 f17 1"/>
                            <a:gd name="f57" fmla="*/ f47 f16 1"/>
                            <a:gd name="f58" fmla="*/ f48 f16 1"/>
                            <a:gd name="f59" fmla="*/ f49 f16 1"/>
                            <a:gd name="f60" fmla="*/ f50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44">
                              <a:pos x="f55" y="f56"/>
                            </a:cxn>
                            <a:cxn ang="f44">
                              <a:pos x="f57" y="f56"/>
                            </a:cxn>
                            <a:cxn ang="f44">
                              <a:pos x="f58" y="f56"/>
                            </a:cxn>
                            <a:cxn ang="f44">
                              <a:pos x="f59" y="f56"/>
                            </a:cxn>
                            <a:cxn ang="f44">
                              <a:pos x="f59" y="f60"/>
                            </a:cxn>
                            <a:cxn ang="f44">
                              <a:pos x="f58" y="f60"/>
                            </a:cxn>
                            <a:cxn ang="f44">
                              <a:pos x="f57" y="f60"/>
                            </a:cxn>
                            <a:cxn ang="f44">
                              <a:pos x="f55" y="f60"/>
                            </a:cxn>
                            <a:cxn ang="f44">
                              <a:pos x="f55" y="f56"/>
                            </a:cxn>
                          </a:cxnLst>
                          <a:rect l="f51" t="f54" r="f52" b="f53"/>
                          <a:pathLst>
                            <a:path w="9024" h="10">
                              <a:moveTo>
                                <a:pt x="f6" y="f5"/>
                              </a:moveTo>
                              <a:lnTo>
                                <a:pt x="f12" y="f5"/>
                              </a:lnTo>
                              <a:lnTo>
                                <a:pt x="f13" y="f5"/>
                              </a:lnTo>
                              <a:lnTo>
                                <a:pt x="f5" y="f5"/>
                              </a:lnTo>
                              <a:lnTo>
                                <a:pt x="f5" y="f14"/>
                              </a:lnTo>
                              <a:lnTo>
                                <a:pt x="f13" y="f14"/>
                              </a:lnTo>
                              <a:lnTo>
                                <a:pt x="f12" y="f14"/>
                              </a:lnTo>
                              <a:lnTo>
                                <a:pt x="f6" y="f14"/>
                              </a:lnTo>
                              <a:lnTo>
                                <a:pt x="f6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5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0AA2276B" w14:textId="77777777" w:rsidR="007F3FE9" w:rsidRDefault="007F3FE9">
                            <w:pPr>
                              <w:pStyle w:val="Normaallaad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2273B" id="Freeform: Shape 19" o:spid="_x0000_s1042" style="position:absolute;margin-left:.45pt;margin-top:4.25pt;width:451.1pt;height:.45pt;z-index: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024,1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" adj="-11796480,,5400" path="m9024,l3270,r-15,l,,,9r3255,l3270,9r5754,l9024,xe" fillcolor="#5b9bd5" stroked="f">
                <v:stroke joinstyle="miter"/>
                <v:formulas/>
                <v:path arrowok="t" o:connecttype="custom" o:connectlocs="2864486,0;5728972,2858;2864486,5715;0,2858;5728972,162306;2075991,162306;2066468,162306;0,162306;0,167450;2066468,167450;2075991,167450;5728972,167450;5728972,162306" o:connectangles="270,0,90,180,270,270,270,270,270,270,270,270,270" textboxrect="0,0,9024,10"/>
                <v:textbox inset="0,0,0,0">
                  <w:txbxContent>
                    <w:p w14:paraId="0AA2276B" w14:textId="77777777" w:rsidR="007F3FE9" w:rsidRDefault="007F3FE9">
                      <w:pPr>
                        <w:pStyle w:val="Normaallaad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AA22745" w14:textId="77777777" w:rsidR="007F3FE9" w:rsidRPr="001E6A40" w:rsidRDefault="007F3FE9">
      <w:pPr>
        <w:pStyle w:val="Normaallaad"/>
        <w:rPr>
          <w:rFonts w:ascii="Arial" w:hAnsi="Arial" w:cs="Arial"/>
        </w:rPr>
      </w:pPr>
    </w:p>
    <w:p w14:paraId="0AA22746" w14:textId="77777777" w:rsidR="007F3FE9" w:rsidRPr="001E6A40" w:rsidRDefault="00B31F66" w:rsidP="00E44503">
      <w:pPr>
        <w:pStyle w:val="Pealkiri1"/>
        <w:ind w:left="0"/>
        <w:rPr>
          <w:rFonts w:ascii="Arial" w:hAnsi="Arial" w:cs="Arial"/>
        </w:rPr>
      </w:pPr>
      <w:r w:rsidRPr="001E6A40">
        <w:rPr>
          <w:rFonts w:ascii="Arial" w:hAnsi="Arial" w:cs="Arial"/>
        </w:rPr>
        <w:t xml:space="preserve">Palun täitke kui soovite hüvitist saada välisriigis </w:t>
      </w:r>
      <w:r w:rsidRPr="001E6A40">
        <w:rPr>
          <w:rFonts w:ascii="Arial" w:hAnsi="Arial" w:cs="Arial"/>
        </w:rPr>
        <w:t>asuva panga kontole:</w:t>
      </w:r>
    </w:p>
    <w:p w14:paraId="0AFAA00D" w14:textId="4F5B061A" w:rsidR="00E44503" w:rsidRPr="001E6A40" w:rsidRDefault="00E44503" w:rsidP="00E44503">
      <w:pPr>
        <w:pStyle w:val="Pealkiri1"/>
        <w:spacing w:before="0"/>
        <w:ind w:left="0"/>
        <w:jc w:val="both"/>
        <w:rPr>
          <w:rFonts w:ascii="Arial" w:hAnsi="Arial" w:cs="Arial"/>
          <w:b w:val="0"/>
          <w:bCs w:val="0"/>
        </w:rPr>
      </w:pPr>
      <w:r w:rsidRPr="00E44503">
        <w:rPr>
          <w:rFonts w:ascii="Arial" w:hAnsi="Arial"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3B9CBD" wp14:editId="6FD75A4C">
                <wp:simplePos x="0" y="0"/>
                <wp:positionH relativeFrom="column">
                  <wp:posOffset>0</wp:posOffset>
                </wp:positionH>
                <wp:positionV relativeFrom="paragraph">
                  <wp:posOffset>209040</wp:posOffset>
                </wp:positionV>
                <wp:extent cx="5737229" cy="5715"/>
                <wp:effectExtent l="0" t="0" r="3175" b="6985"/>
                <wp:wrapSquare wrapText="bothSides"/>
                <wp:docPr id="221149235" name="Group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229" cy="571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4E785A04" w14:textId="77777777" w:rsidR="00E44503" w:rsidRDefault="00E44503" w:rsidP="00E44503">
                            <w:pPr>
                              <w:pStyle w:val="Normaallaad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3B9CBD" id="_x0000_s1043" style="position:absolute;left:0;text-align:left;margin-left:0;margin-top:16.45pt;width:451.75pt;height: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" fillcolor="#5b9bd5" stroked="f">
                <v:textbox inset="0,0,0,0">
                  <w:txbxContent>
                    <w:p w14:paraId="4E785A04" w14:textId="77777777" w:rsidR="00E44503" w:rsidRDefault="00E44503" w:rsidP="00E44503">
                      <w:pPr>
                        <w:pStyle w:val="Normaallaad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E44503">
        <w:rPr>
          <w:rFonts w:ascii="Arial" w:hAnsi="Arial" w:cs="Arial"/>
          <w:b w:val="0"/>
          <w:bCs w:val="0"/>
          <w:noProof/>
        </w:rPr>
        <w:t>Panga nimi</w:t>
      </w:r>
      <w:r>
        <w:rPr>
          <w:rFonts w:ascii="Arial" w:hAnsi="Arial" w:cs="Arial"/>
          <w:b w:val="0"/>
          <w:bCs w:val="0"/>
        </w:rPr>
        <w:t xml:space="preserve">      </w:t>
      </w:r>
      <w:r>
        <w:rPr>
          <w:rFonts w:ascii="Arial" w:hAnsi="Arial" w:cs="Arial"/>
          <w:b w:val="0"/>
          <w:bCs w:val="0"/>
        </w:rPr>
        <w:t xml:space="preserve">         </w:t>
      </w:r>
      <w:r>
        <w:rPr>
          <w:rFonts w:ascii="Arial" w:hAnsi="Arial" w:cs="Arial"/>
          <w:b w:val="0"/>
          <w:bCs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b w:val="0"/>
          <w:bCs w:val="0"/>
        </w:rPr>
        <w:instrText xml:space="preserve"> FORMTEXT </w:instrText>
      </w:r>
      <w:r>
        <w:rPr>
          <w:rFonts w:ascii="Arial" w:hAnsi="Arial" w:cs="Arial"/>
          <w:b w:val="0"/>
          <w:bCs w:val="0"/>
        </w:rPr>
      </w:r>
      <w:r>
        <w:rPr>
          <w:rFonts w:ascii="Arial" w:hAnsi="Arial" w:cs="Arial"/>
          <w:b w:val="0"/>
          <w:bCs w:val="0"/>
        </w:rPr>
        <w:fldChar w:fldCharType="separate"/>
      </w:r>
      <w:r>
        <w:rPr>
          <w:rFonts w:ascii="Arial" w:hAnsi="Arial" w:cs="Arial"/>
          <w:b w:val="0"/>
          <w:bCs w:val="0"/>
          <w:noProof/>
        </w:rPr>
        <w:t> </w:t>
      </w:r>
      <w:r>
        <w:rPr>
          <w:rFonts w:ascii="Arial" w:hAnsi="Arial" w:cs="Arial"/>
          <w:b w:val="0"/>
          <w:bCs w:val="0"/>
          <w:noProof/>
        </w:rPr>
        <w:t> </w:t>
      </w:r>
      <w:r>
        <w:rPr>
          <w:rFonts w:ascii="Arial" w:hAnsi="Arial" w:cs="Arial"/>
          <w:b w:val="0"/>
          <w:bCs w:val="0"/>
          <w:noProof/>
        </w:rPr>
        <w:t> </w:t>
      </w:r>
      <w:r>
        <w:rPr>
          <w:rFonts w:ascii="Arial" w:hAnsi="Arial" w:cs="Arial"/>
          <w:b w:val="0"/>
          <w:bCs w:val="0"/>
          <w:noProof/>
        </w:rPr>
        <w:t> </w:t>
      </w:r>
      <w:r>
        <w:rPr>
          <w:rFonts w:ascii="Arial" w:hAnsi="Arial" w:cs="Arial"/>
          <w:b w:val="0"/>
          <w:bCs w:val="0"/>
          <w:noProof/>
        </w:rPr>
        <w:t> </w:t>
      </w:r>
      <w:r>
        <w:rPr>
          <w:rFonts w:ascii="Arial" w:hAnsi="Arial" w:cs="Arial"/>
          <w:b w:val="0"/>
          <w:bCs w:val="0"/>
        </w:rPr>
        <w:fldChar w:fldCharType="end"/>
      </w:r>
    </w:p>
    <w:p w14:paraId="4BDAC9F2" w14:textId="6FEAA436" w:rsidR="00E44503" w:rsidRPr="001E6A40" w:rsidRDefault="00E44503" w:rsidP="00E44503">
      <w:pPr>
        <w:pStyle w:val="Kehatekst"/>
        <w:tabs>
          <w:tab w:val="left" w:pos="4763"/>
        </w:tabs>
        <w:spacing w:before="75" w:after="41"/>
        <w:jc w:val="both"/>
        <w:rPr>
          <w:rFonts w:ascii="Arial" w:hAnsi="Arial" w:cs="Arial"/>
        </w:rPr>
      </w:pPr>
      <w:r>
        <w:rPr>
          <w:rFonts w:ascii="Arial" w:hAnsi="Arial" w:cs="Arial"/>
        </w:rPr>
        <w:t>IBAN</w:t>
      </w:r>
      <w:r>
        <w:rPr>
          <w:rFonts w:ascii="Arial" w:hAnsi="Arial" w:cs="Arial"/>
        </w:rPr>
        <w:t xml:space="preserve">                         </w:t>
      </w:r>
      <w:r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23821DBC" w14:textId="17AA933F" w:rsidR="00E44503" w:rsidRPr="001E6A40" w:rsidRDefault="00E44503" w:rsidP="00E44503">
      <w:pPr>
        <w:pStyle w:val="Kehatekst"/>
        <w:spacing w:line="20" w:lineRule="exact"/>
        <w:ind w:left="105"/>
        <w:jc w:val="both"/>
        <w:rPr>
          <w:rFonts w:ascii="Arial" w:hAnsi="Arial" w:cs="Arial"/>
        </w:rPr>
      </w:pPr>
      <w:r w:rsidRPr="001E6A4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15F78B" wp14:editId="6D28B27D">
                <wp:simplePos x="0" y="0"/>
                <wp:positionH relativeFrom="column">
                  <wp:posOffset>0</wp:posOffset>
                </wp:positionH>
                <wp:positionV relativeFrom="paragraph">
                  <wp:posOffset>20955</wp:posOffset>
                </wp:positionV>
                <wp:extent cx="5737225" cy="5715"/>
                <wp:effectExtent l="0" t="0" r="3175" b="6985"/>
                <wp:wrapSquare wrapText="bothSides"/>
                <wp:docPr id="448555319" name="Group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225" cy="571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7A222537" w14:textId="77777777" w:rsidR="00E44503" w:rsidRDefault="00E44503" w:rsidP="00E44503">
                            <w:pPr>
                              <w:pStyle w:val="Normaallaad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15F78B" id="_x0000_s1044" style="position:absolute;left:0;text-align:left;margin-left:0;margin-top:1.65pt;width:451.75pt;height: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" fillcolor="#5b9bd5" stroked="f">
                <v:textbox inset="0,0,0,0">
                  <w:txbxContent>
                    <w:p w14:paraId="7A222537" w14:textId="77777777" w:rsidR="00E44503" w:rsidRDefault="00E44503" w:rsidP="00E44503">
                      <w:pPr>
                        <w:pStyle w:val="Normaallaad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1BB8073" w14:textId="3F76250F" w:rsidR="00E44503" w:rsidRPr="001E6A40" w:rsidRDefault="00E44503" w:rsidP="00E44503">
      <w:pPr>
        <w:pStyle w:val="Kehatekst"/>
        <w:tabs>
          <w:tab w:val="left" w:pos="4763"/>
        </w:tabs>
        <w:spacing w:before="75" w:after="41"/>
        <w:jc w:val="both"/>
        <w:rPr>
          <w:rFonts w:ascii="Arial" w:hAnsi="Arial" w:cs="Arial"/>
        </w:rPr>
      </w:pPr>
      <w:r w:rsidRPr="00E44503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70247D" wp14:editId="5A8CE3AD">
                <wp:simplePos x="0" y="0"/>
                <wp:positionH relativeFrom="column">
                  <wp:posOffset>7495</wp:posOffset>
                </wp:positionH>
                <wp:positionV relativeFrom="paragraph">
                  <wp:posOffset>263796</wp:posOffset>
                </wp:positionV>
                <wp:extent cx="5737229" cy="5715"/>
                <wp:effectExtent l="0" t="0" r="3171" b="6985"/>
                <wp:wrapSquare wrapText="bothSides"/>
                <wp:docPr id="347619033" name="Group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229" cy="571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43EC06C0" w14:textId="77777777" w:rsidR="00E44503" w:rsidRDefault="00E44503" w:rsidP="00E44503">
                            <w:pPr>
                              <w:pStyle w:val="Normaallaad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70247D" id="_x0000_s1045" style="position:absolute;left:0;text-align:left;margin-left:.6pt;margin-top:20.75pt;width:451.75pt;height: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" fillcolor="#5b9bd5" stroked="f">
                <v:textbox inset="0,0,0,0">
                  <w:txbxContent>
                    <w:p w14:paraId="43EC06C0" w14:textId="77777777" w:rsidR="00E44503" w:rsidRDefault="00E44503" w:rsidP="00E44503">
                      <w:pPr>
                        <w:pStyle w:val="Normaallaad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Arial" w:hAnsi="Arial" w:cs="Arial"/>
        </w:rPr>
        <w:t>BIC/SWIFT</w:t>
      </w:r>
      <w:r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4556C358" w14:textId="3134538D" w:rsidR="001E6A40" w:rsidRPr="001E6A40" w:rsidRDefault="001E6A40" w:rsidP="001E6A40">
      <w:pPr>
        <w:pStyle w:val="Kehatekst"/>
        <w:spacing w:before="143" w:after="160" w:line="384" w:lineRule="auto"/>
        <w:ind w:right="7320"/>
        <w:rPr>
          <w:rFonts w:ascii="Arial" w:hAnsi="Arial" w:cs="Arial"/>
        </w:rPr>
      </w:pPr>
    </w:p>
    <w:p w14:paraId="0AA22748" w14:textId="77777777" w:rsidR="007F3FE9" w:rsidRPr="001E6A40" w:rsidRDefault="007F3FE9">
      <w:pPr>
        <w:pStyle w:val="Normaallaad"/>
        <w:spacing w:line="252" w:lineRule="exact"/>
        <w:rPr>
          <w:rFonts w:ascii="Arial" w:hAnsi="Arial" w:cs="Arial"/>
        </w:rPr>
      </w:pPr>
    </w:p>
    <w:p w14:paraId="0AA22749" w14:textId="77777777" w:rsidR="007F3FE9" w:rsidRPr="001E6A40" w:rsidRDefault="00B31F66" w:rsidP="00E44503">
      <w:pPr>
        <w:pStyle w:val="Pealkiri1"/>
        <w:tabs>
          <w:tab w:val="left" w:pos="5338"/>
        </w:tabs>
        <w:spacing w:before="92"/>
        <w:ind w:left="0"/>
        <w:rPr>
          <w:rFonts w:ascii="Arial" w:hAnsi="Arial" w:cs="Arial"/>
        </w:rPr>
      </w:pPr>
      <w:r w:rsidRPr="001E6A40">
        <w:rPr>
          <w:rFonts w:ascii="Arial" w:hAnsi="Arial" w:cs="Arial"/>
        </w:rPr>
        <w:t>Ravim(id) on välja ostetud:</w:t>
      </w:r>
    </w:p>
    <w:p w14:paraId="0AA2274A" w14:textId="385D649E" w:rsidR="007F3FE9" w:rsidRPr="001E6A40" w:rsidRDefault="00B31F66" w:rsidP="00E44503">
      <w:pPr>
        <w:pStyle w:val="Pealkiri1"/>
        <w:tabs>
          <w:tab w:val="left" w:pos="5338"/>
        </w:tabs>
        <w:spacing w:before="92"/>
        <w:ind w:left="0"/>
        <w:rPr>
          <w:rFonts w:ascii="Arial" w:hAnsi="Arial" w:cs="Arial"/>
          <w:b w:val="0"/>
          <w:bCs w:val="0"/>
        </w:rPr>
      </w:pPr>
      <w:r w:rsidRPr="001E6A40">
        <w:rPr>
          <w:rFonts w:ascii="Arial" w:hAnsi="Arial" w:cs="Arial"/>
          <w:b w:val="0"/>
          <w:bCs w:val="0"/>
        </w:rPr>
        <w:t>Kuupäev:</w:t>
      </w:r>
      <w:r w:rsidR="001E6A40">
        <w:rPr>
          <w:rFonts w:ascii="Arial" w:hAnsi="Arial" w:cs="Arial"/>
          <w:b w:val="0"/>
          <w:bCs w:val="0"/>
        </w:rPr>
        <w:t xml:space="preserve"> </w:t>
      </w:r>
      <w:r w:rsidR="001E6A40">
        <w:rPr>
          <w:rFonts w:ascii="Arial" w:hAnsi="Arial" w:cs="Arial"/>
          <w:b w:val="0"/>
          <w:bCs w:val="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5" w:name="Text22"/>
      <w:r w:rsidR="001E6A40">
        <w:rPr>
          <w:rFonts w:ascii="Arial" w:hAnsi="Arial" w:cs="Arial"/>
          <w:b w:val="0"/>
          <w:bCs w:val="0"/>
        </w:rPr>
        <w:instrText xml:space="preserve"> FORMTEXT </w:instrText>
      </w:r>
      <w:r w:rsidR="001E6A40">
        <w:rPr>
          <w:rFonts w:ascii="Arial" w:hAnsi="Arial" w:cs="Arial"/>
          <w:b w:val="0"/>
          <w:bCs w:val="0"/>
        </w:rPr>
      </w:r>
      <w:r w:rsidR="001E6A40">
        <w:rPr>
          <w:rFonts w:ascii="Arial" w:hAnsi="Arial" w:cs="Arial"/>
          <w:b w:val="0"/>
          <w:bCs w:val="0"/>
        </w:rPr>
        <w:fldChar w:fldCharType="separate"/>
      </w:r>
      <w:r w:rsidR="001E6A40">
        <w:rPr>
          <w:rFonts w:ascii="Arial" w:hAnsi="Arial" w:cs="Arial"/>
          <w:b w:val="0"/>
          <w:bCs w:val="0"/>
          <w:noProof/>
        </w:rPr>
        <w:t> </w:t>
      </w:r>
      <w:r w:rsidR="001E6A40">
        <w:rPr>
          <w:rFonts w:ascii="Arial" w:hAnsi="Arial" w:cs="Arial"/>
          <w:b w:val="0"/>
          <w:bCs w:val="0"/>
          <w:noProof/>
        </w:rPr>
        <w:t> </w:t>
      </w:r>
      <w:r w:rsidR="001E6A40">
        <w:rPr>
          <w:rFonts w:ascii="Arial" w:hAnsi="Arial" w:cs="Arial"/>
          <w:b w:val="0"/>
          <w:bCs w:val="0"/>
          <w:noProof/>
        </w:rPr>
        <w:t> </w:t>
      </w:r>
      <w:r w:rsidR="001E6A40">
        <w:rPr>
          <w:rFonts w:ascii="Arial" w:hAnsi="Arial" w:cs="Arial"/>
          <w:b w:val="0"/>
          <w:bCs w:val="0"/>
          <w:noProof/>
        </w:rPr>
        <w:t> </w:t>
      </w:r>
      <w:r w:rsidR="001E6A40">
        <w:rPr>
          <w:rFonts w:ascii="Arial" w:hAnsi="Arial" w:cs="Arial"/>
          <w:b w:val="0"/>
          <w:bCs w:val="0"/>
          <w:noProof/>
        </w:rPr>
        <w:t> </w:t>
      </w:r>
      <w:r w:rsidR="001E6A40">
        <w:rPr>
          <w:rFonts w:ascii="Arial" w:hAnsi="Arial" w:cs="Arial"/>
          <w:b w:val="0"/>
          <w:bCs w:val="0"/>
        </w:rPr>
        <w:fldChar w:fldCharType="end"/>
      </w:r>
      <w:bookmarkEnd w:id="25"/>
    </w:p>
    <w:p w14:paraId="36F1D5D8" w14:textId="0E445FA0" w:rsidR="001E6A40" w:rsidRDefault="00B31F66" w:rsidP="00E44503">
      <w:pPr>
        <w:pStyle w:val="Pealkiri1"/>
        <w:tabs>
          <w:tab w:val="left" w:pos="5338"/>
        </w:tabs>
        <w:spacing w:before="92"/>
        <w:ind w:left="0"/>
        <w:rPr>
          <w:rFonts w:ascii="Arial" w:hAnsi="Arial" w:cs="Arial"/>
          <w:b w:val="0"/>
          <w:bCs w:val="0"/>
        </w:rPr>
      </w:pPr>
      <w:r w:rsidRPr="001E6A40">
        <w:rPr>
          <w:rFonts w:ascii="Arial" w:hAnsi="Arial" w:cs="Arial"/>
          <w:b w:val="0"/>
          <w:bCs w:val="0"/>
        </w:rPr>
        <w:t>Riik:</w:t>
      </w:r>
      <w:r w:rsidR="001E6A40">
        <w:rPr>
          <w:rFonts w:ascii="Arial" w:hAnsi="Arial" w:cs="Arial"/>
          <w:b w:val="0"/>
          <w:bCs w:val="0"/>
        </w:rPr>
        <w:t xml:space="preserve">         </w:t>
      </w:r>
      <w:r w:rsidR="001E6A40">
        <w:rPr>
          <w:rFonts w:ascii="Arial" w:hAnsi="Arial" w:cs="Arial"/>
          <w:b w:val="0"/>
          <w:bCs w:val="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6" w:name="Text25"/>
      <w:r w:rsidR="001E6A40">
        <w:rPr>
          <w:rFonts w:ascii="Arial" w:hAnsi="Arial" w:cs="Arial"/>
          <w:b w:val="0"/>
          <w:bCs w:val="0"/>
        </w:rPr>
        <w:instrText xml:space="preserve"> FORMTEXT </w:instrText>
      </w:r>
      <w:r w:rsidR="001E6A40">
        <w:rPr>
          <w:rFonts w:ascii="Arial" w:hAnsi="Arial" w:cs="Arial"/>
          <w:b w:val="0"/>
          <w:bCs w:val="0"/>
        </w:rPr>
      </w:r>
      <w:r w:rsidR="001E6A40">
        <w:rPr>
          <w:rFonts w:ascii="Arial" w:hAnsi="Arial" w:cs="Arial"/>
          <w:b w:val="0"/>
          <w:bCs w:val="0"/>
        </w:rPr>
        <w:fldChar w:fldCharType="separate"/>
      </w:r>
      <w:r w:rsidR="001E6A40">
        <w:rPr>
          <w:rFonts w:ascii="Arial" w:hAnsi="Arial" w:cs="Arial"/>
          <w:b w:val="0"/>
          <w:bCs w:val="0"/>
          <w:noProof/>
        </w:rPr>
        <w:t> </w:t>
      </w:r>
      <w:r w:rsidR="001E6A40">
        <w:rPr>
          <w:rFonts w:ascii="Arial" w:hAnsi="Arial" w:cs="Arial"/>
          <w:b w:val="0"/>
          <w:bCs w:val="0"/>
          <w:noProof/>
        </w:rPr>
        <w:t> </w:t>
      </w:r>
      <w:r w:rsidR="001E6A40">
        <w:rPr>
          <w:rFonts w:ascii="Arial" w:hAnsi="Arial" w:cs="Arial"/>
          <w:b w:val="0"/>
          <w:bCs w:val="0"/>
          <w:noProof/>
        </w:rPr>
        <w:t> </w:t>
      </w:r>
      <w:r w:rsidR="001E6A40">
        <w:rPr>
          <w:rFonts w:ascii="Arial" w:hAnsi="Arial" w:cs="Arial"/>
          <w:b w:val="0"/>
          <w:bCs w:val="0"/>
          <w:noProof/>
        </w:rPr>
        <w:t> </w:t>
      </w:r>
      <w:r w:rsidR="001E6A40">
        <w:rPr>
          <w:rFonts w:ascii="Arial" w:hAnsi="Arial" w:cs="Arial"/>
          <w:b w:val="0"/>
          <w:bCs w:val="0"/>
          <w:noProof/>
        </w:rPr>
        <w:t> </w:t>
      </w:r>
      <w:r w:rsidR="001E6A40">
        <w:rPr>
          <w:rFonts w:ascii="Arial" w:hAnsi="Arial" w:cs="Arial"/>
          <w:b w:val="0"/>
          <w:bCs w:val="0"/>
        </w:rPr>
        <w:fldChar w:fldCharType="end"/>
      </w:r>
      <w:bookmarkEnd w:id="26"/>
    </w:p>
    <w:p w14:paraId="0AA2274C" w14:textId="7E6655AD" w:rsidR="007F3FE9" w:rsidRPr="001E6A40" w:rsidRDefault="00B31F66" w:rsidP="001E6A40">
      <w:pPr>
        <w:pStyle w:val="Pealkiri1"/>
        <w:tabs>
          <w:tab w:val="left" w:pos="5338"/>
        </w:tabs>
        <w:spacing w:before="92"/>
        <w:ind w:left="0"/>
        <w:rPr>
          <w:rFonts w:ascii="Arial" w:hAnsi="Arial" w:cs="Arial"/>
          <w:b w:val="0"/>
          <w:bCs w:val="0"/>
        </w:rPr>
      </w:pPr>
      <w:r w:rsidRPr="001E6A40">
        <w:rPr>
          <w:rFonts w:ascii="Arial" w:hAnsi="Arial" w:cs="Arial"/>
        </w:rPr>
        <w:t>Ise tasusin tervishoiuteenuste eest kokku</w:t>
      </w:r>
      <w:r w:rsidR="001E6A40">
        <w:rPr>
          <w:rFonts w:ascii="Arial" w:hAnsi="Arial" w:cs="Arial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7" w:name="Text24"/>
      <w:r w:rsidR="001E6A40">
        <w:rPr>
          <w:rFonts w:ascii="Arial" w:hAnsi="Arial" w:cs="Arial"/>
        </w:rPr>
        <w:instrText xml:space="preserve"> FORMTEXT </w:instrText>
      </w:r>
      <w:r w:rsidR="001E6A40">
        <w:rPr>
          <w:rFonts w:ascii="Arial" w:hAnsi="Arial" w:cs="Arial"/>
        </w:rPr>
      </w:r>
      <w:r w:rsidR="001E6A40">
        <w:rPr>
          <w:rFonts w:ascii="Arial" w:hAnsi="Arial" w:cs="Arial"/>
        </w:rPr>
        <w:fldChar w:fldCharType="separate"/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</w:rPr>
        <w:fldChar w:fldCharType="end"/>
      </w:r>
      <w:bookmarkEnd w:id="27"/>
      <w:r w:rsidRPr="001E6A40">
        <w:rPr>
          <w:rStyle w:val="Liguvaikefont"/>
          <w:rFonts w:ascii="Arial" w:hAnsi="Arial" w:cs="Arial"/>
          <w:b w:val="0"/>
          <w:bCs w:val="0"/>
        </w:rPr>
        <w:t>eurot</w:t>
      </w:r>
    </w:p>
    <w:p w14:paraId="0AA2274D" w14:textId="77777777" w:rsidR="007F3FE9" w:rsidRPr="001E6A40" w:rsidRDefault="007F3FE9">
      <w:pPr>
        <w:pStyle w:val="Normaallaad"/>
        <w:rPr>
          <w:rFonts w:ascii="Arial" w:hAnsi="Arial" w:cs="Arial"/>
        </w:rPr>
      </w:pPr>
    </w:p>
    <w:p w14:paraId="0AA2274E" w14:textId="77777777" w:rsidR="007F3FE9" w:rsidRPr="001E6A40" w:rsidRDefault="00B31F66">
      <w:pPr>
        <w:pStyle w:val="Pealkiri2"/>
        <w:spacing w:before="185" w:line="276" w:lineRule="auto"/>
        <w:ind w:left="0" w:right="389"/>
        <w:rPr>
          <w:rFonts w:ascii="Arial" w:hAnsi="Arial" w:cs="Arial"/>
        </w:rPr>
      </w:pPr>
      <w:r w:rsidRPr="001E6A40">
        <w:rPr>
          <w:rFonts w:ascii="Arial" w:hAnsi="Arial" w:cs="Arial"/>
        </w:rPr>
        <w:t>Allkirjaga annan oma nõusoleku taotluses märgitud isiku/te delikaatsete ja muude isikuandmete töötlemiseks, sh. delikaatsete isikuandmete edastamiseks kolmandatele isikutele kooskõlas isikuandmete kaitse seadusega. Andmete töötlemise eesmärk on Tervisekassa poolt taotluse menetlemine ja taotluse osas otsuse tegemine.</w:t>
      </w:r>
    </w:p>
    <w:p w14:paraId="0AA2274F" w14:textId="32700A90" w:rsidR="007F3FE9" w:rsidRPr="001E6A40" w:rsidRDefault="001E6A40">
      <w:pPr>
        <w:pStyle w:val="Kehatekst"/>
        <w:spacing w:line="276" w:lineRule="auto"/>
        <w:ind w:left="120" w:right="382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5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8"/>
      <w:r>
        <w:rPr>
          <w:rFonts w:ascii="Arial" w:hAnsi="Arial" w:cs="Arial"/>
        </w:rPr>
        <w:t xml:space="preserve"> </w:t>
      </w:r>
      <w:r w:rsidR="00B31F66" w:rsidRPr="001E6A40">
        <w:rPr>
          <w:rFonts w:ascii="Arial" w:hAnsi="Arial" w:cs="Arial"/>
        </w:rPr>
        <w:t>Kinnitan taotluses esitatud andmete õigsust.</w:t>
      </w:r>
    </w:p>
    <w:p w14:paraId="0AA22750" w14:textId="264790E5" w:rsidR="007F3FE9" w:rsidRPr="001E6A40" w:rsidRDefault="001E6A40">
      <w:pPr>
        <w:pStyle w:val="Kehatekst"/>
        <w:spacing w:line="276" w:lineRule="auto"/>
        <w:ind w:left="120" w:right="184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6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9"/>
      <w:r>
        <w:rPr>
          <w:rFonts w:ascii="Arial" w:hAnsi="Arial" w:cs="Arial"/>
        </w:rPr>
        <w:t xml:space="preserve"> </w:t>
      </w:r>
      <w:r w:rsidR="00B31F66" w:rsidRPr="001E6A40">
        <w:rPr>
          <w:rFonts w:ascii="Arial" w:hAnsi="Arial" w:cs="Arial"/>
        </w:rPr>
        <w:t>Kinnitan, et ei oma ravikindlustust teises Euroopa Liidu liikmesriigis</w:t>
      </w:r>
    </w:p>
    <w:p w14:paraId="0AA22751" w14:textId="77777777" w:rsidR="007F3FE9" w:rsidRPr="001E6A40" w:rsidRDefault="00B31F66">
      <w:pPr>
        <w:pStyle w:val="Normaallaad"/>
        <w:rPr>
          <w:rFonts w:ascii="Arial" w:hAnsi="Arial" w:cs="Arial"/>
        </w:rPr>
      </w:pPr>
      <w:r w:rsidRPr="001E6A40">
        <w:rPr>
          <w:rFonts w:ascii="Arial" w:hAnsi="Arial" w:cs="Arial"/>
        </w:rPr>
        <w:t xml:space="preserve"> </w:t>
      </w:r>
    </w:p>
    <w:p w14:paraId="0AA22752" w14:textId="454D065E" w:rsidR="007F3FE9" w:rsidRPr="001E6A40" w:rsidRDefault="00B31F66">
      <w:pPr>
        <w:pStyle w:val="Kehatekst"/>
        <w:tabs>
          <w:tab w:val="left" w:pos="3314"/>
          <w:tab w:val="right" w:pos="4290"/>
          <w:tab w:val="left" w:pos="4781"/>
        </w:tabs>
        <w:spacing w:before="91" w:after="160" w:line="384" w:lineRule="auto"/>
        <w:ind w:left="228" w:right="3999"/>
        <w:rPr>
          <w:rFonts w:ascii="Arial" w:hAnsi="Arial" w:cs="Arial"/>
        </w:rPr>
      </w:pPr>
      <w:r w:rsidRPr="001E6A40">
        <w:rPr>
          <w:rFonts w:ascii="Arial" w:hAnsi="Arial" w:cs="Arial"/>
        </w:rPr>
        <w:t xml:space="preserve">Allkiri: </w:t>
      </w:r>
      <w:r w:rsidR="001E6A40">
        <w:rPr>
          <w:rFonts w:ascii="Arial" w:hAnsi="Arial" w:cs="Arial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30" w:name="Text26"/>
      <w:r w:rsidR="001E6A40">
        <w:rPr>
          <w:rFonts w:ascii="Arial" w:hAnsi="Arial" w:cs="Arial"/>
        </w:rPr>
        <w:instrText xml:space="preserve"> FORMTEXT </w:instrText>
      </w:r>
      <w:r w:rsidR="001E6A40">
        <w:rPr>
          <w:rFonts w:ascii="Arial" w:hAnsi="Arial" w:cs="Arial"/>
        </w:rPr>
      </w:r>
      <w:r w:rsidR="001E6A40">
        <w:rPr>
          <w:rFonts w:ascii="Arial" w:hAnsi="Arial" w:cs="Arial"/>
        </w:rPr>
        <w:fldChar w:fldCharType="separate"/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</w:rPr>
        <w:fldChar w:fldCharType="end"/>
      </w:r>
      <w:bookmarkEnd w:id="30"/>
    </w:p>
    <w:p w14:paraId="0AA22754" w14:textId="4DD8F558" w:rsidR="007F3FE9" w:rsidRPr="001E6A40" w:rsidRDefault="00B31F66" w:rsidP="001E6A40">
      <w:pPr>
        <w:pStyle w:val="Kehatekst"/>
        <w:tabs>
          <w:tab w:val="left" w:pos="3314"/>
          <w:tab w:val="right" w:pos="4290"/>
          <w:tab w:val="left" w:pos="4781"/>
        </w:tabs>
        <w:spacing w:before="91" w:after="160" w:line="384" w:lineRule="auto"/>
        <w:ind w:left="228" w:right="3999"/>
        <w:rPr>
          <w:rFonts w:ascii="Arial" w:hAnsi="Arial" w:cs="Arial"/>
        </w:rPr>
      </w:pPr>
      <w:r w:rsidRPr="001E6A40">
        <w:rPr>
          <w:rFonts w:ascii="Arial" w:hAnsi="Arial" w:cs="Arial"/>
        </w:rPr>
        <w:t>Taotluse esitamise kuupäev: “</w:t>
      </w:r>
      <w:r w:rsidR="001E6A40">
        <w:rPr>
          <w:rFonts w:ascii="Arial" w:hAnsi="Arial" w:cs="Arial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31" w:name="Text27"/>
      <w:r w:rsidR="001E6A40">
        <w:rPr>
          <w:rFonts w:ascii="Arial" w:hAnsi="Arial" w:cs="Arial"/>
        </w:rPr>
        <w:instrText xml:space="preserve"> FORMTEXT </w:instrText>
      </w:r>
      <w:r w:rsidR="001E6A40">
        <w:rPr>
          <w:rFonts w:ascii="Arial" w:hAnsi="Arial" w:cs="Arial"/>
        </w:rPr>
      </w:r>
      <w:r w:rsidR="001E6A40">
        <w:rPr>
          <w:rFonts w:ascii="Arial" w:hAnsi="Arial" w:cs="Arial"/>
        </w:rPr>
        <w:fldChar w:fldCharType="separate"/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</w:rPr>
        <w:fldChar w:fldCharType="end"/>
      </w:r>
      <w:bookmarkEnd w:id="31"/>
      <w:r w:rsidRPr="001E6A40">
        <w:rPr>
          <w:rFonts w:ascii="Arial" w:hAnsi="Arial" w:cs="Arial"/>
        </w:rPr>
        <w:t>”</w:t>
      </w:r>
      <w:r w:rsidR="001E6A40">
        <w:rPr>
          <w:rFonts w:ascii="Arial" w:hAnsi="Arial" w:cs="Arial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32" w:name="Text28"/>
      <w:r w:rsidR="001E6A40">
        <w:rPr>
          <w:rFonts w:ascii="Arial" w:hAnsi="Arial" w:cs="Arial"/>
        </w:rPr>
        <w:instrText xml:space="preserve"> FORMTEXT </w:instrText>
      </w:r>
      <w:r w:rsidR="001E6A40">
        <w:rPr>
          <w:rFonts w:ascii="Arial" w:hAnsi="Arial" w:cs="Arial"/>
        </w:rPr>
      </w:r>
      <w:r w:rsidR="001E6A40">
        <w:rPr>
          <w:rFonts w:ascii="Arial" w:hAnsi="Arial" w:cs="Arial"/>
        </w:rPr>
        <w:fldChar w:fldCharType="separate"/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</w:rPr>
        <w:fldChar w:fldCharType="end"/>
      </w:r>
      <w:bookmarkEnd w:id="32"/>
      <w:r w:rsidRPr="001E6A40">
        <w:rPr>
          <w:rFonts w:ascii="Arial" w:hAnsi="Arial" w:cs="Arial"/>
        </w:rPr>
        <w:t>20</w:t>
      </w:r>
      <w:r w:rsidR="001E6A40">
        <w:rPr>
          <w:rFonts w:ascii="Arial" w:hAnsi="Arial" w:cs="Arial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33" w:name="Text29"/>
      <w:r w:rsidR="001E6A40">
        <w:rPr>
          <w:rFonts w:ascii="Arial" w:hAnsi="Arial" w:cs="Arial"/>
        </w:rPr>
        <w:instrText xml:space="preserve"> FORMTEXT </w:instrText>
      </w:r>
      <w:r w:rsidR="001E6A40">
        <w:rPr>
          <w:rFonts w:ascii="Arial" w:hAnsi="Arial" w:cs="Arial"/>
        </w:rPr>
      </w:r>
      <w:r w:rsidR="001E6A40">
        <w:rPr>
          <w:rFonts w:ascii="Arial" w:hAnsi="Arial" w:cs="Arial"/>
        </w:rPr>
        <w:fldChar w:fldCharType="separate"/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  <w:noProof/>
        </w:rPr>
        <w:t> </w:t>
      </w:r>
      <w:r w:rsidR="001E6A40">
        <w:rPr>
          <w:rFonts w:ascii="Arial" w:hAnsi="Arial" w:cs="Arial"/>
        </w:rPr>
        <w:fldChar w:fldCharType="end"/>
      </w:r>
      <w:bookmarkEnd w:id="33"/>
    </w:p>
    <w:sectPr w:rsidR="007F3FE9" w:rsidRPr="001E6A40">
      <w:headerReference w:type="default" r:id="rId7"/>
      <w:footerReference w:type="default" r:id="rId8"/>
      <w:pgSz w:w="11906" w:h="16838"/>
      <w:pgMar w:top="2470" w:right="1417" w:bottom="1417" w:left="1417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303A4F" w14:textId="77777777" w:rsidR="00B31F66" w:rsidRDefault="00B31F66">
      <w:pPr>
        <w:spacing w:after="0"/>
      </w:pPr>
      <w:r>
        <w:separator/>
      </w:r>
    </w:p>
  </w:endnote>
  <w:endnote w:type="continuationSeparator" w:id="0">
    <w:p w14:paraId="294B0C6E" w14:textId="77777777" w:rsidR="00B31F66" w:rsidRDefault="00B31F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A22751" w14:textId="77777777" w:rsidR="00B31F66" w:rsidRDefault="00B31F66">
    <w:pPr>
      <w:pStyle w:val="Jalus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A22749" wp14:editId="013AFB56">
          <wp:simplePos x="0" y="0"/>
          <wp:positionH relativeFrom="page">
            <wp:posOffset>0</wp:posOffset>
          </wp:positionH>
          <wp:positionV relativeFrom="paragraph">
            <wp:posOffset>-340211</wp:posOffset>
          </wp:positionV>
          <wp:extent cx="7608493" cy="1073779"/>
          <wp:effectExtent l="0" t="0" r="0" b="6350"/>
          <wp:wrapNone/>
          <wp:docPr id="1905628334" name="Picture 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5628334" name="Picture 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8493" cy="107377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4A9AB66" w14:textId="77777777" w:rsidR="00B31F66" w:rsidRDefault="00B31F66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2C4618B" w14:textId="77777777" w:rsidR="00B31F66" w:rsidRDefault="00B31F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A2274F" w14:textId="77777777" w:rsidR="00B31F66" w:rsidRDefault="00B31F66">
    <w:pPr>
      <w:pStyle w:val="Pis"/>
      <w:tabs>
        <w:tab w:val="clear" w:pos="4819"/>
        <w:tab w:val="clear" w:pos="9638"/>
        <w:tab w:val="center" w:pos="3399"/>
        <w:tab w:val="right" w:pos="8218"/>
      </w:tabs>
      <w:spacing w:before="600" w:after="0"/>
    </w:pPr>
    <w:r>
      <w:rPr>
        <w:noProof/>
      </w:rPr>
      <w:drawing>
        <wp:inline distT="0" distB="0" distL="0" distR="0" wp14:anchorId="0AA22747" wp14:editId="76785AF4">
          <wp:extent cx="5579277" cy="787398"/>
          <wp:effectExtent l="0" t="0" r="0" b="635"/>
          <wp:docPr id="1713952731" name="Graphic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95273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277" cy="78739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6666C0"/>
    <w:multiLevelType w:val="multilevel"/>
    <w:tmpl w:val="59C66EEA"/>
    <w:lvl w:ilvl="0">
      <w:numFmt w:val="bullet"/>
      <w:lvlText w:val=""/>
      <w:lvlJc w:val="left"/>
      <w:pPr>
        <w:ind w:left="905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6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65" w:hanging="360"/>
      </w:pPr>
      <w:rPr>
        <w:rFonts w:ascii="Wingdings" w:hAnsi="Wingdings"/>
      </w:rPr>
    </w:lvl>
  </w:abstractNum>
  <w:num w:numId="1" w16cid:durableId="108287493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attachedTemplate r:id="rId1"/>
  <w:documentProtection w:edit="forms" w:enforcement="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F3FE9"/>
    <w:rsid w:val="001E6A40"/>
    <w:rsid w:val="007F3FE9"/>
    <w:rsid w:val="00846F7F"/>
    <w:rsid w:val="00B31F66"/>
    <w:rsid w:val="00E4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2271A"/>
  <w15:docId w15:val="{B8A97C2A-16D3-714D-AD4D-1E169C3C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t-EE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ealkiri1">
    <w:name w:val="Pealkiri 1"/>
    <w:basedOn w:val="Normaallaad"/>
    <w:pPr>
      <w:spacing w:before="91" w:after="160"/>
      <w:ind w:left="120"/>
      <w:outlineLvl w:val="0"/>
    </w:pPr>
    <w:rPr>
      <w:b/>
      <w:bCs/>
    </w:rPr>
  </w:style>
  <w:style w:type="paragraph" w:customStyle="1" w:styleId="Pealkiri2">
    <w:name w:val="Pealkiri 2"/>
    <w:basedOn w:val="Normaallaad"/>
    <w:pPr>
      <w:spacing w:before="91" w:after="160"/>
      <w:ind w:left="120"/>
      <w:outlineLvl w:val="1"/>
    </w:pPr>
    <w:rPr>
      <w:b/>
      <w:bCs/>
      <w:i/>
    </w:rPr>
  </w:style>
  <w:style w:type="paragraph" w:customStyle="1" w:styleId="Normaallaad">
    <w:name w:val="Normaallaad"/>
    <w:pPr>
      <w:widowControl w:val="0"/>
      <w:suppressAutoHyphens/>
      <w:autoSpaceDE w:val="0"/>
      <w:spacing w:after="0"/>
    </w:pPr>
    <w:rPr>
      <w:rFonts w:ascii="Times New Roman" w:eastAsia="Times New Roman" w:hAnsi="Times New Roman"/>
    </w:rPr>
  </w:style>
  <w:style w:type="character" w:customStyle="1" w:styleId="Liguvaikefont">
    <w:name w:val="Lõigu vaikefont"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Kehatekst">
    <w:name w:val="Kehatekst"/>
    <w:basedOn w:val="Normaallaad"/>
  </w:style>
  <w:style w:type="paragraph" w:customStyle="1" w:styleId="Pealkiri">
    <w:name w:val="Pealkiri"/>
    <w:basedOn w:val="Normaallaad"/>
    <w:pPr>
      <w:spacing w:before="87" w:after="160"/>
      <w:ind w:left="120"/>
    </w:pPr>
    <w:rPr>
      <w:b/>
      <w:bCs/>
      <w:sz w:val="32"/>
      <w:szCs w:val="32"/>
    </w:rPr>
  </w:style>
  <w:style w:type="paragraph" w:customStyle="1" w:styleId="Alapealkiri">
    <w:name w:val="Alapealkiri"/>
    <w:basedOn w:val="Heading"/>
    <w:next w:val="Textbody"/>
    <w:pPr>
      <w:jc w:val="center"/>
    </w:pPr>
    <w:rPr>
      <w:i/>
      <w:iCs/>
    </w:rPr>
  </w:style>
  <w:style w:type="paragraph" w:customStyle="1" w:styleId="Loendilik">
    <w:name w:val="Loendi lõik"/>
    <w:basedOn w:val="Normaallaad"/>
    <w:pPr>
      <w:spacing w:before="37" w:after="160"/>
      <w:ind w:left="340" w:hanging="221"/>
    </w:pPr>
  </w:style>
  <w:style w:type="paragraph" w:styleId="CommentText">
    <w:name w:val="annotation text"/>
    <w:basedOn w:val="Normaallaad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Jutumullitekst">
    <w:name w:val="Jutumullitekst"/>
    <w:basedOn w:val="Normaallaad"/>
    <w:rPr>
      <w:rFonts w:ascii="Segoe UI" w:hAnsi="Segoe UI" w:cs="Segoe UI"/>
      <w:sz w:val="18"/>
      <w:szCs w:val="18"/>
    </w:rPr>
  </w:style>
  <w:style w:type="paragraph" w:customStyle="1" w:styleId="Pis">
    <w:name w:val="Päis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</w:style>
  <w:style w:type="character" w:customStyle="1" w:styleId="Heading1Char">
    <w:name w:val="Heading 1 Char"/>
    <w:basedOn w:val="Liguvaikefont"/>
    <w:rPr>
      <w:rFonts w:ascii="Times New Roman" w:eastAsia="Times New Roman" w:hAnsi="Times New Roman" w:cs="Times New Roman"/>
      <w:b/>
      <w:bCs/>
    </w:rPr>
  </w:style>
  <w:style w:type="character" w:customStyle="1" w:styleId="Heading2Char">
    <w:name w:val="Heading 2 Char"/>
    <w:basedOn w:val="Liguvaikefont"/>
    <w:rPr>
      <w:rFonts w:ascii="Times New Roman" w:eastAsia="Times New Roman" w:hAnsi="Times New Roman" w:cs="Times New Roman"/>
      <w:b/>
      <w:bCs/>
      <w:i/>
    </w:rPr>
  </w:style>
  <w:style w:type="character" w:customStyle="1" w:styleId="BodyTextChar">
    <w:name w:val="Body Text Char"/>
    <w:basedOn w:val="Liguvaikefont"/>
    <w:rPr>
      <w:rFonts w:ascii="Times New Roman" w:eastAsia="Times New Roman" w:hAnsi="Times New Roman" w:cs="Times New Roman"/>
    </w:rPr>
  </w:style>
  <w:style w:type="character" w:customStyle="1" w:styleId="TitleChar">
    <w:name w:val="Title Char"/>
    <w:basedOn w:val="Liguvaikefont"/>
    <w:rPr>
      <w:rFonts w:ascii="Times New Roman" w:eastAsia="Times New Roman" w:hAnsi="Times New Roman" w:cs="Times New Roman"/>
      <w:b/>
      <w:bCs/>
      <w:sz w:val="32"/>
      <w:szCs w:val="32"/>
    </w:rPr>
  </w:style>
  <w:style w:type="character" w:styleId="CommentReference">
    <w:name w:val="annotation reference"/>
    <w:basedOn w:val="Liguvaikefont"/>
    <w:rPr>
      <w:sz w:val="16"/>
      <w:szCs w:val="16"/>
    </w:rPr>
  </w:style>
  <w:style w:type="character" w:customStyle="1" w:styleId="CommentTextChar">
    <w:name w:val="Comment Text Char"/>
    <w:basedOn w:val="Liguvaikefont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alloonTextChar">
    <w:name w:val="Balloon Text Char"/>
    <w:basedOn w:val="Liguvaikefont"/>
    <w:rPr>
      <w:rFonts w:ascii="Segoe UI" w:eastAsia="Times New Roman" w:hAnsi="Segoe UI" w:cs="Segoe UI"/>
      <w:sz w:val="18"/>
      <w:szCs w:val="18"/>
    </w:rPr>
  </w:style>
  <w:style w:type="paragraph" w:customStyle="1" w:styleId="Jalus">
    <w:name w:val="Jalus"/>
    <w:basedOn w:val="Normaallaa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Liguvaikefont"/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320</Words>
  <Characters>2323</Characters>
  <Application>Microsoft Office Word</Application>
  <DocSecurity>0</DocSecurity>
  <Lines>116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 Lilleväli</dc:creator>
  <dc:description/>
  <cp:lastModifiedBy>Maarja Säde</cp:lastModifiedBy>
  <cp:revision>2</cp:revision>
  <dcterms:created xsi:type="dcterms:W3CDTF">2026-09-04T13:38:00Z</dcterms:created>
  <dcterms:modified xsi:type="dcterms:W3CDTF">2026-09-04T13:38:00Z</dcterms:modified>
</cp:coreProperties>
</file>