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180B8C" w14:textId="77777777" w:rsidR="005B6095" w:rsidRPr="00016FE6" w:rsidRDefault="00E86863">
      <w:pPr>
        <w:pStyle w:val="Pea1"/>
        <w:rPr>
          <w:sz w:val="22"/>
          <w:szCs w:val="22"/>
        </w:rPr>
      </w:pPr>
      <w:r w:rsidRPr="00016FE6">
        <w:rPr>
          <w:color w:val="000000"/>
          <w:sz w:val="22"/>
          <w:szCs w:val="22"/>
        </w:rPr>
        <w:t>Avaldus tõendi E104 saamiseks</w:t>
      </w:r>
    </w:p>
    <w:p w14:paraId="0F180B8D" w14:textId="77777777" w:rsidR="005B6095" w:rsidRPr="00016FE6" w:rsidRDefault="005B6095">
      <w:pPr>
        <w:rPr>
          <w:lang w:eastAsia="et-EE"/>
        </w:rPr>
      </w:pPr>
    </w:p>
    <w:p w14:paraId="0F180B8E" w14:textId="77777777" w:rsidR="005B6095" w:rsidRPr="00016FE6" w:rsidRDefault="00E86863">
      <w:pPr>
        <w:rPr>
          <w:b/>
          <w:lang w:eastAsia="et-EE"/>
        </w:rPr>
      </w:pPr>
      <w:r w:rsidRPr="00016FE6">
        <w:rPr>
          <w:b/>
          <w:lang w:eastAsia="et-EE"/>
        </w:rPr>
        <w:t>Kindlustusperioodid Eestis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6742"/>
      </w:tblGrid>
      <w:tr w:rsidR="005B6095" w:rsidRPr="00016FE6" w14:paraId="0F180B9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8F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Ees- ja perekonnanimi</w:t>
            </w:r>
          </w:p>
        </w:tc>
        <w:tc>
          <w:tcPr>
            <w:tcW w:w="674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90" w14:textId="3F59DBE2" w:rsidR="005B6095" w:rsidRPr="00016FE6" w:rsidRDefault="00E86863">
            <w:r w:rsidRPr="00016FE6">
              <w:rPr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0"/>
            <w:r w:rsidRPr="00016FE6">
              <w:rPr>
                <w:lang w:eastAsia="et-EE"/>
              </w:rPr>
              <w:t>   </w:t>
            </w:r>
          </w:p>
        </w:tc>
      </w:tr>
      <w:tr w:rsidR="005B6095" w:rsidRPr="00016FE6" w14:paraId="0F180B9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92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Isikukood</w:t>
            </w:r>
          </w:p>
        </w:tc>
        <w:tc>
          <w:tcPr>
            <w:tcW w:w="674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93" w14:textId="4549297E" w:rsidR="005B6095" w:rsidRPr="00016FE6" w:rsidRDefault="00E86863">
            <w:r w:rsidRPr="00016FE6">
              <w:rPr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1"/>
            <w:r w:rsidRPr="00016FE6">
              <w:rPr>
                <w:lang w:eastAsia="et-EE"/>
              </w:rPr>
              <w:t>    </w:t>
            </w:r>
          </w:p>
        </w:tc>
      </w:tr>
      <w:tr w:rsidR="005B6095" w:rsidRPr="00016FE6" w14:paraId="0F180B9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95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E-posti aadress</w:t>
            </w:r>
          </w:p>
        </w:tc>
        <w:tc>
          <w:tcPr>
            <w:tcW w:w="674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96" w14:textId="059D9DA9" w:rsidR="005B6095" w:rsidRPr="00016FE6" w:rsidRDefault="00E86863">
            <w:r w:rsidRPr="00016FE6">
              <w:rPr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"/>
            <w:r w:rsidRPr="00016FE6">
              <w:rPr>
                <w:lang w:eastAsia="et-EE"/>
              </w:rPr>
              <w:t>    </w:t>
            </w:r>
          </w:p>
        </w:tc>
      </w:tr>
      <w:tr w:rsidR="005B6095" w:rsidRPr="00016FE6" w14:paraId="0F180B9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98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Kontakttelefonid</w:t>
            </w:r>
          </w:p>
        </w:tc>
        <w:tc>
          <w:tcPr>
            <w:tcW w:w="674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99" w14:textId="3F41189C" w:rsidR="005B6095" w:rsidRPr="00016FE6" w:rsidRDefault="00E86863">
            <w:r w:rsidRPr="00016FE6">
              <w:rPr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3"/>
            <w:r w:rsidRPr="00016FE6">
              <w:rPr>
                <w:lang w:eastAsia="et-EE"/>
              </w:rPr>
              <w:t>    </w:t>
            </w:r>
          </w:p>
        </w:tc>
      </w:tr>
    </w:tbl>
    <w:p w14:paraId="0F180B9B" w14:textId="77777777" w:rsidR="005B6095" w:rsidRPr="00016FE6" w:rsidRDefault="005B6095">
      <w:pPr>
        <w:rPr>
          <w:lang w:eastAsia="et-EE"/>
        </w:rPr>
      </w:pPr>
    </w:p>
    <w:p w14:paraId="0F180B9C" w14:textId="7AB0C16D" w:rsidR="005B6095" w:rsidRPr="00016FE6" w:rsidRDefault="00016FE6" w:rsidP="00016FE6">
      <w:pPr>
        <w:ind w:left="360"/>
        <w:rPr>
          <w:lang w:eastAsia="et-EE"/>
        </w:rPr>
      </w:pPr>
      <w:r>
        <w:rPr>
          <w:highlight w:val="lightGray"/>
          <w:lang w:eastAsia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highlight w:val="lightGray"/>
          <w:lang w:eastAsia="et-EE"/>
        </w:rPr>
        <w:instrText xml:space="preserve"> FORMCHECKBOX </w:instrText>
      </w:r>
      <w:r>
        <w:rPr>
          <w:highlight w:val="lightGray"/>
          <w:lang w:eastAsia="et-EE"/>
        </w:rPr>
      </w:r>
      <w:r>
        <w:rPr>
          <w:highlight w:val="lightGray"/>
          <w:lang w:eastAsia="et-EE"/>
        </w:rPr>
        <w:fldChar w:fldCharType="separate"/>
      </w:r>
      <w:r>
        <w:rPr>
          <w:highlight w:val="lightGray"/>
          <w:lang w:eastAsia="et-EE"/>
        </w:rPr>
        <w:fldChar w:fldCharType="end"/>
      </w:r>
      <w:bookmarkEnd w:id="4"/>
      <w:r>
        <w:rPr>
          <w:lang w:eastAsia="et-EE"/>
        </w:rPr>
        <w:t xml:space="preserve"> </w:t>
      </w:r>
      <w:r w:rsidR="00E86863" w:rsidRPr="00016FE6">
        <w:rPr>
          <w:lang w:eastAsia="et-EE"/>
        </w:rPr>
        <w:t>Palun lõpetada minu ja/või minu lapse (laste) kindlustus Tervisekassas.</w:t>
      </w:r>
    </w:p>
    <w:p w14:paraId="0F180B9D" w14:textId="77777777" w:rsidR="005B6095" w:rsidRPr="00016FE6" w:rsidRDefault="005B6095">
      <w:pPr>
        <w:rPr>
          <w:lang w:eastAsia="et-EE"/>
        </w:rPr>
      </w:pPr>
    </w:p>
    <w:p w14:paraId="0F180B9E" w14:textId="77777777" w:rsidR="005B6095" w:rsidRPr="00016FE6" w:rsidRDefault="00E86863">
      <w:r w:rsidRPr="00016FE6">
        <w:rPr>
          <w:b/>
          <w:lang w:eastAsia="et-EE"/>
        </w:rPr>
        <w:t>Märkus</w:t>
      </w:r>
      <w:r w:rsidRPr="00016FE6">
        <w:rPr>
          <w:lang w:eastAsia="et-EE"/>
        </w:rPr>
        <w:t>: Tervisekassa lõpetab või peatab isiku kindlustuse juhul, kui isik on oma elama asumisest teise EL liikmesriiki teavitanud ka Rahvastikuregistrit.</w:t>
      </w:r>
    </w:p>
    <w:p w14:paraId="0F180B9F" w14:textId="77777777" w:rsidR="005B6095" w:rsidRPr="00016FE6" w:rsidRDefault="005B6095">
      <w:pPr>
        <w:rPr>
          <w:lang w:eastAsia="et-EE"/>
        </w:rPr>
      </w:pPr>
    </w:p>
    <w:p w14:paraId="0F180BA0" w14:textId="0B6935C6" w:rsidR="005B6095" w:rsidRPr="00016FE6" w:rsidRDefault="00016FE6" w:rsidP="00016FE6">
      <w:pPr>
        <w:ind w:left="360"/>
        <w:rPr>
          <w:b/>
          <w:bCs/>
          <w:lang w:eastAsia="et-EE"/>
        </w:rPr>
      </w:pPr>
      <w:r>
        <w:rPr>
          <w:bCs/>
          <w:highlight w:val="lightGray"/>
          <w:lang w:eastAsia="et-E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rPr>
          <w:bCs/>
          <w:highlight w:val="lightGray"/>
          <w:lang w:eastAsia="et-EE"/>
        </w:rPr>
        <w:instrText xml:space="preserve"> FORMCHECKBOX </w:instrText>
      </w:r>
      <w:r>
        <w:rPr>
          <w:bCs/>
          <w:highlight w:val="lightGray"/>
          <w:lang w:eastAsia="et-EE"/>
        </w:rPr>
      </w:r>
      <w:r>
        <w:rPr>
          <w:bCs/>
          <w:highlight w:val="lightGray"/>
          <w:lang w:eastAsia="et-EE"/>
        </w:rPr>
        <w:fldChar w:fldCharType="separate"/>
      </w:r>
      <w:r>
        <w:rPr>
          <w:bCs/>
          <w:highlight w:val="lightGray"/>
          <w:lang w:eastAsia="et-EE"/>
        </w:rPr>
        <w:fldChar w:fldCharType="end"/>
      </w:r>
      <w:bookmarkEnd w:id="5"/>
      <w:r>
        <w:rPr>
          <w:bCs/>
          <w:lang w:eastAsia="et-EE"/>
        </w:rPr>
        <w:t xml:space="preserve"> </w:t>
      </w:r>
      <w:r w:rsidR="00E86863" w:rsidRPr="00016FE6">
        <w:rPr>
          <w:b/>
          <w:bCs/>
          <w:lang w:eastAsia="et-EE"/>
        </w:rPr>
        <w:t>Soovin vormi iseendale</w:t>
      </w:r>
    </w:p>
    <w:p w14:paraId="0F180BA1" w14:textId="14F46489" w:rsidR="005B6095" w:rsidRPr="00016FE6" w:rsidRDefault="00016FE6" w:rsidP="00016FE6">
      <w:pPr>
        <w:ind w:left="360"/>
      </w:pPr>
      <w:r>
        <w:rPr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bookmarkEnd w:id="6"/>
      <w:r>
        <w:t xml:space="preserve"> </w:t>
      </w:r>
      <w:r w:rsidR="00E86863" w:rsidRPr="00016FE6">
        <w:rPr>
          <w:b/>
          <w:bCs/>
          <w:lang w:eastAsia="et-EE"/>
        </w:rPr>
        <w:t>Soovin vormi oma alla 18-aastastele lastele</w:t>
      </w:r>
      <w:r w:rsidR="00E86863" w:rsidRPr="00016FE6">
        <w:rPr>
          <w:lang w:eastAsia="et-EE"/>
        </w:rPr>
        <w:t>:</w:t>
      </w:r>
    </w:p>
    <w:p w14:paraId="0F180BA2" w14:textId="77777777" w:rsidR="005B6095" w:rsidRPr="00016FE6" w:rsidRDefault="005B6095">
      <w:pPr>
        <w:rPr>
          <w:lang w:eastAsia="et-EE"/>
        </w:rPr>
      </w:pP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5B6095" w:rsidRPr="00016FE6" w14:paraId="0F180BA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3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 xml:space="preserve">Ees- ja perekonnanimi  </w:t>
            </w:r>
          </w:p>
        </w:tc>
        <w:tc>
          <w:tcPr>
            <w:tcW w:w="4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4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Isikukood:</w:t>
            </w:r>
          </w:p>
        </w:tc>
      </w:tr>
      <w:tr w:rsidR="005B6095" w:rsidRPr="00016FE6" w14:paraId="0F180BA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6" w14:textId="0CC4804D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7"/>
            <w:r w:rsidRPr="00016FE6">
              <w:rPr>
                <w:lang w:eastAsia="et-EE"/>
              </w:rPr>
              <w:t>   </w:t>
            </w:r>
          </w:p>
        </w:tc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7" w14:textId="7B8B95E3" w:rsidR="005B6095" w:rsidRPr="00016FE6" w:rsidRDefault="00016FE6">
            <w:r>
              <w:rPr>
                <w:lang w:eastAsia="et-E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lang w:eastAsia="et-EE"/>
              </w:rPr>
              <w:instrText xml:space="preserve"> FORMTEXT </w:instrText>
            </w:r>
            <w:r>
              <w:rPr>
                <w:lang w:eastAsia="et-EE"/>
              </w:rPr>
            </w:r>
            <w:r>
              <w:rPr>
                <w:lang w:eastAsia="et-EE"/>
              </w:rPr>
              <w:fldChar w:fldCharType="separate"/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lang w:eastAsia="et-EE"/>
              </w:rPr>
              <w:fldChar w:fldCharType="end"/>
            </w:r>
            <w:bookmarkEnd w:id="8"/>
            <w:r w:rsidR="00E86863" w:rsidRPr="00016FE6">
              <w:rPr>
                <w:lang w:eastAsia="et-EE"/>
              </w:rPr>
              <w:t>   </w:t>
            </w:r>
          </w:p>
        </w:tc>
      </w:tr>
      <w:tr w:rsidR="005B6095" w:rsidRPr="00016FE6" w14:paraId="0F180BA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9" w14:textId="0BC5C456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9"/>
            <w:r w:rsidRPr="00016FE6">
              <w:rPr>
                <w:lang w:eastAsia="et-EE"/>
              </w:rPr>
              <w:t>  </w:t>
            </w:r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A" w14:textId="41028359" w:rsidR="005B6095" w:rsidRPr="00016FE6" w:rsidRDefault="00016FE6">
            <w:r>
              <w:rPr>
                <w:lang w:eastAsia="et-E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lang w:eastAsia="et-EE"/>
              </w:rPr>
              <w:instrText xml:space="preserve"> FORMTEXT </w:instrText>
            </w:r>
            <w:r>
              <w:rPr>
                <w:lang w:eastAsia="et-EE"/>
              </w:rPr>
            </w:r>
            <w:r>
              <w:rPr>
                <w:lang w:eastAsia="et-EE"/>
              </w:rPr>
              <w:fldChar w:fldCharType="separate"/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lang w:eastAsia="et-EE"/>
              </w:rPr>
              <w:fldChar w:fldCharType="end"/>
            </w:r>
            <w:bookmarkEnd w:id="10"/>
            <w:r w:rsidR="00E86863" w:rsidRPr="00016FE6">
              <w:rPr>
                <w:lang w:eastAsia="et-EE"/>
              </w:rPr>
              <w:t>     </w:t>
            </w:r>
          </w:p>
        </w:tc>
      </w:tr>
      <w:tr w:rsidR="005B6095" w:rsidRPr="00016FE6" w14:paraId="0F180BA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C" w14:textId="2CBDE34D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11"/>
            <w:r w:rsidRPr="00016FE6">
              <w:rPr>
                <w:lang w:eastAsia="et-EE"/>
              </w:rPr>
              <w:t>  </w:t>
            </w:r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D" w14:textId="104E0F3A" w:rsidR="005B6095" w:rsidRPr="00016FE6" w:rsidRDefault="00016FE6">
            <w:r>
              <w:rPr>
                <w:lang w:eastAsia="et-E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lang w:eastAsia="et-EE"/>
              </w:rPr>
              <w:instrText xml:space="preserve"> FORMTEXT </w:instrText>
            </w:r>
            <w:r>
              <w:rPr>
                <w:lang w:eastAsia="et-EE"/>
              </w:rPr>
            </w:r>
            <w:r>
              <w:rPr>
                <w:lang w:eastAsia="et-EE"/>
              </w:rPr>
              <w:fldChar w:fldCharType="separate"/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lang w:eastAsia="et-EE"/>
              </w:rPr>
              <w:fldChar w:fldCharType="end"/>
            </w:r>
            <w:bookmarkEnd w:id="12"/>
            <w:r w:rsidR="00E86863" w:rsidRPr="00016FE6">
              <w:rPr>
                <w:lang w:eastAsia="et-EE"/>
              </w:rPr>
              <w:t>     </w:t>
            </w:r>
          </w:p>
        </w:tc>
      </w:tr>
      <w:tr w:rsidR="005B6095" w:rsidRPr="00016FE6" w14:paraId="0F180BB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AF" w14:textId="1A0429A2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13"/>
            <w:r w:rsidRPr="00016FE6">
              <w:rPr>
                <w:lang w:eastAsia="et-EE"/>
              </w:rPr>
              <w:t>   </w:t>
            </w:r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B0" w14:textId="6130A613" w:rsidR="005B6095" w:rsidRPr="00016FE6" w:rsidRDefault="00016FE6">
            <w:r>
              <w:rPr>
                <w:lang w:eastAsia="et-E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lang w:eastAsia="et-EE"/>
              </w:rPr>
              <w:instrText xml:space="preserve"> FORMTEXT </w:instrText>
            </w:r>
            <w:r>
              <w:rPr>
                <w:lang w:eastAsia="et-EE"/>
              </w:rPr>
            </w:r>
            <w:r>
              <w:rPr>
                <w:lang w:eastAsia="et-EE"/>
              </w:rPr>
              <w:fldChar w:fldCharType="separate"/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lang w:eastAsia="et-EE"/>
              </w:rPr>
              <w:fldChar w:fldCharType="end"/>
            </w:r>
            <w:bookmarkEnd w:id="14"/>
            <w:r w:rsidR="00E86863" w:rsidRPr="00016FE6">
              <w:rPr>
                <w:lang w:eastAsia="et-EE"/>
              </w:rPr>
              <w:t>     </w:t>
            </w:r>
          </w:p>
        </w:tc>
      </w:tr>
    </w:tbl>
    <w:p w14:paraId="0F180BB2" w14:textId="77777777" w:rsidR="005B6095" w:rsidRPr="00016FE6" w:rsidRDefault="005B6095">
      <w:pPr>
        <w:rPr>
          <w:lang w:eastAsia="et-EE"/>
        </w:rPr>
      </w:pPr>
    </w:p>
    <w:p w14:paraId="0F180BB3" w14:textId="77777777" w:rsidR="005B6095" w:rsidRPr="00016FE6" w:rsidRDefault="00E86863">
      <w:pPr>
        <w:rPr>
          <w:b/>
          <w:lang w:eastAsia="et-EE"/>
        </w:rPr>
      </w:pPr>
      <w:r w:rsidRPr="00016FE6">
        <w:rPr>
          <w:b/>
          <w:lang w:eastAsia="et-EE"/>
        </w:rPr>
        <w:t>Soovin vormi kätte saada:</w:t>
      </w:r>
    </w:p>
    <w:p w14:paraId="0F180BB4" w14:textId="13742994" w:rsidR="005B6095" w:rsidRPr="00016FE6" w:rsidRDefault="00016FE6" w:rsidP="00016FE6">
      <w:pPr>
        <w:ind w:left="360"/>
        <w:rPr>
          <w:lang w:eastAsia="et-EE"/>
        </w:rPr>
      </w:pPr>
      <w:r>
        <w:rPr>
          <w:highlight w:val="lightGray"/>
          <w:lang w:eastAsia="et-E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>
        <w:rPr>
          <w:highlight w:val="lightGray"/>
          <w:lang w:eastAsia="et-EE"/>
        </w:rPr>
        <w:instrText xml:space="preserve"> FORMCHECKBOX </w:instrText>
      </w:r>
      <w:r>
        <w:rPr>
          <w:highlight w:val="lightGray"/>
          <w:lang w:eastAsia="et-EE"/>
        </w:rPr>
      </w:r>
      <w:r>
        <w:rPr>
          <w:highlight w:val="lightGray"/>
          <w:lang w:eastAsia="et-EE"/>
        </w:rPr>
        <w:fldChar w:fldCharType="separate"/>
      </w:r>
      <w:r>
        <w:rPr>
          <w:highlight w:val="lightGray"/>
          <w:lang w:eastAsia="et-EE"/>
        </w:rPr>
        <w:fldChar w:fldCharType="end"/>
      </w:r>
      <w:bookmarkEnd w:id="15"/>
      <w:r w:rsidR="00E86863" w:rsidRPr="00016FE6">
        <w:rPr>
          <w:lang w:eastAsia="et-EE"/>
        </w:rPr>
        <w:t xml:space="preserve"> Palun saata e-posti aadressile</w:t>
      </w:r>
    </w:p>
    <w:tbl>
      <w:tblPr>
        <w:tblW w:w="90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5B6095" w:rsidRPr="00016FE6" w14:paraId="0F180BB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B5" w14:textId="51D8920C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E</w:t>
            </w:r>
            <w:r w:rsidRPr="00016FE6">
              <w:rPr>
                <w:lang w:eastAsia="et-EE"/>
              </w:rPr>
              <w:t>-posti aadress:</w:t>
            </w:r>
            <w:r w:rsidR="00016FE6">
              <w:rPr>
                <w:lang w:eastAsia="et-EE"/>
              </w:rPr>
              <w:t xml:space="preserve"> </w:t>
            </w:r>
            <w:r w:rsidR="00016FE6">
              <w:rPr>
                <w:lang w:eastAsia="et-E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16"/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B6" w14:textId="77777777" w:rsidR="005B6095" w:rsidRPr="00016FE6" w:rsidRDefault="00E86863">
            <w:r w:rsidRPr="00016FE6">
              <w:rPr>
                <w:lang w:eastAsia="et-EE"/>
              </w:rPr>
              <w:t>     </w:t>
            </w:r>
          </w:p>
        </w:tc>
      </w:tr>
    </w:tbl>
    <w:p w14:paraId="0F180BB8" w14:textId="77777777" w:rsidR="005B6095" w:rsidRPr="00016FE6" w:rsidRDefault="005B6095">
      <w:pPr>
        <w:ind w:left="709"/>
        <w:rPr>
          <w:lang w:eastAsia="et-EE"/>
        </w:rPr>
      </w:pPr>
    </w:p>
    <w:p w14:paraId="0F180BB9" w14:textId="78A135E2" w:rsidR="005B6095" w:rsidRPr="00016FE6" w:rsidRDefault="00016FE6" w:rsidP="00016FE6">
      <w:pPr>
        <w:ind w:left="360"/>
        <w:rPr>
          <w:lang w:eastAsia="et-EE"/>
        </w:rPr>
      </w:pPr>
      <w:r>
        <w:rPr>
          <w:highlight w:val="lightGray"/>
          <w:lang w:eastAsia="et-E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"/>
      <w:r>
        <w:rPr>
          <w:highlight w:val="lightGray"/>
          <w:lang w:eastAsia="et-EE"/>
        </w:rPr>
        <w:instrText xml:space="preserve"> FORMCHECKBOX </w:instrText>
      </w:r>
      <w:r>
        <w:rPr>
          <w:highlight w:val="lightGray"/>
          <w:lang w:eastAsia="et-EE"/>
        </w:rPr>
      </w:r>
      <w:r>
        <w:rPr>
          <w:highlight w:val="lightGray"/>
          <w:lang w:eastAsia="et-EE"/>
        </w:rPr>
        <w:fldChar w:fldCharType="separate"/>
      </w:r>
      <w:r>
        <w:rPr>
          <w:highlight w:val="lightGray"/>
          <w:lang w:eastAsia="et-EE"/>
        </w:rPr>
        <w:fldChar w:fldCharType="end"/>
      </w:r>
      <w:bookmarkEnd w:id="17"/>
      <w:r>
        <w:rPr>
          <w:lang w:eastAsia="et-EE"/>
        </w:rPr>
        <w:t xml:space="preserve"> </w:t>
      </w:r>
      <w:r w:rsidR="00E86863" w:rsidRPr="00016FE6">
        <w:rPr>
          <w:lang w:eastAsia="et-EE"/>
        </w:rPr>
        <w:t xml:space="preserve">Palun saata postiaadressile 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5B6095" w:rsidRPr="00016FE6" w14:paraId="0F180BB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BA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I</w:t>
            </w:r>
            <w:r w:rsidRPr="00016FE6">
              <w:rPr>
                <w:lang w:eastAsia="et-EE"/>
              </w:rPr>
              <w:t>siku või asutuse nimi, kellele vorm saadetakse:</w:t>
            </w:r>
          </w:p>
        </w:tc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BB" w14:textId="680D9FFD" w:rsidR="005B6095" w:rsidRPr="00016FE6" w:rsidRDefault="00016FE6">
            <w:r>
              <w:rPr>
                <w:lang w:eastAsia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lang w:eastAsia="et-EE"/>
              </w:rPr>
              <w:instrText xml:space="preserve"> FORMTEXT </w:instrText>
            </w:r>
            <w:r>
              <w:rPr>
                <w:lang w:eastAsia="et-EE"/>
              </w:rPr>
            </w:r>
            <w:r>
              <w:rPr>
                <w:lang w:eastAsia="et-EE"/>
              </w:rPr>
              <w:fldChar w:fldCharType="separate"/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noProof/>
                <w:lang w:eastAsia="et-EE"/>
              </w:rPr>
              <w:t> </w:t>
            </w:r>
            <w:r>
              <w:rPr>
                <w:lang w:eastAsia="et-EE"/>
              </w:rPr>
              <w:fldChar w:fldCharType="end"/>
            </w:r>
            <w:bookmarkEnd w:id="18"/>
            <w:r w:rsidR="00E86863" w:rsidRPr="00016FE6">
              <w:rPr>
                <w:lang w:eastAsia="et-EE"/>
              </w:rPr>
              <w:t>    </w:t>
            </w:r>
          </w:p>
        </w:tc>
      </w:tr>
    </w:tbl>
    <w:p w14:paraId="0F180BBD" w14:textId="77777777" w:rsidR="005B6095" w:rsidRPr="00016FE6" w:rsidRDefault="005B6095"/>
    <w:p w14:paraId="0F180BBE" w14:textId="77777777" w:rsidR="005B6095" w:rsidRPr="00016FE6" w:rsidRDefault="005B6095"/>
    <w:p w14:paraId="0F180BBF" w14:textId="77777777" w:rsidR="005B6095" w:rsidRPr="00016FE6" w:rsidRDefault="005B6095">
      <w:pPr>
        <w:rPr>
          <w:lang w:eastAsia="et-EE"/>
        </w:rPr>
      </w:pPr>
    </w:p>
    <w:p w14:paraId="0F180BC0" w14:textId="77777777" w:rsidR="005B6095" w:rsidRPr="00016FE6" w:rsidRDefault="005B6095">
      <w:pPr>
        <w:pageBreakBefore/>
        <w:spacing w:line="240" w:lineRule="auto"/>
        <w:rPr>
          <w:b/>
          <w:lang w:eastAsia="et-EE"/>
        </w:rPr>
      </w:pPr>
    </w:p>
    <w:tbl>
      <w:tblPr>
        <w:tblW w:w="90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118"/>
        <w:gridCol w:w="993"/>
        <w:gridCol w:w="3491"/>
      </w:tblGrid>
      <w:tr w:rsidR="005B6095" w:rsidRPr="00016FE6" w14:paraId="0F180BC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1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/tänav/talu/</w:t>
            </w:r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2" w14:textId="7FA3AAA8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19"/>
            <w:r w:rsidRPr="00016FE6">
              <w:rPr>
                <w:lang w:eastAsia="et-EE"/>
              </w:rPr>
              <w:t>   </w:t>
            </w: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3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/maja/</w:t>
            </w: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4" w14:textId="7360509B" w:rsidR="005B6095" w:rsidRPr="00016FE6" w:rsidRDefault="00E86863">
            <w:r w:rsidRPr="00016FE6">
              <w:rPr>
                <w:lang w:eastAsia="et-EE"/>
              </w:rPr>
              <w:t>     </w:t>
            </w:r>
            <w:r w:rsidR="00016FE6">
              <w:rPr>
                <w:lang w:eastAsia="et-E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0"/>
          </w:p>
        </w:tc>
      </w:tr>
      <w:tr w:rsidR="005B6095" w:rsidRPr="00016FE6" w14:paraId="0F180BC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6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/küla/alevik/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7" w14:textId="440CF250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1"/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8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/korter/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9" w14:textId="6469CA97" w:rsidR="005B6095" w:rsidRPr="00016FE6" w:rsidRDefault="00E86863">
            <w:r w:rsidRPr="00016FE6">
              <w:rPr>
                <w:lang w:eastAsia="et-EE"/>
              </w:rPr>
              <w:t>     </w:t>
            </w:r>
            <w:r w:rsidR="00016FE6">
              <w:rPr>
                <w:lang w:eastAsia="et-E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2"/>
          </w:p>
        </w:tc>
      </w:tr>
      <w:tr w:rsidR="005B6095" w:rsidRPr="00016FE6" w14:paraId="0F180BC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B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/vald/linn/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C" w14:textId="2DB4A6D7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3"/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D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/indeks/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CE" w14:textId="1D821D98" w:rsidR="005B6095" w:rsidRPr="00016FE6" w:rsidRDefault="00E86863">
            <w:r w:rsidRPr="00016FE6">
              <w:rPr>
                <w:lang w:eastAsia="et-EE"/>
              </w:rPr>
              <w:t>     </w:t>
            </w:r>
            <w:r w:rsidR="00016FE6">
              <w:rPr>
                <w:lang w:eastAsia="et-E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4"/>
          </w:p>
        </w:tc>
      </w:tr>
      <w:tr w:rsidR="005B6095" w:rsidRPr="00016FE6" w14:paraId="0F180BD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D0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/maakond/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D1" w14:textId="05DBEECE" w:rsidR="005B6095" w:rsidRPr="00016FE6" w:rsidRDefault="00E86863">
            <w:r w:rsidRPr="00016FE6">
              <w:rPr>
                <w:lang w:eastAsia="et-EE"/>
              </w:rPr>
              <w:t>  </w:t>
            </w:r>
            <w:r w:rsidR="00016FE6">
              <w:rPr>
                <w:lang w:eastAsia="et-E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5"/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D2" w14:textId="77777777" w:rsidR="005B6095" w:rsidRPr="00016FE6" w:rsidRDefault="00E86863">
            <w:pPr>
              <w:rPr>
                <w:lang w:eastAsia="et-EE"/>
              </w:rPr>
            </w:pPr>
            <w:r w:rsidRPr="00016FE6">
              <w:rPr>
                <w:lang w:eastAsia="et-EE"/>
              </w:rPr>
              <w:t>/riik/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D3" w14:textId="18FD6461" w:rsidR="005B6095" w:rsidRPr="00016FE6" w:rsidRDefault="00E86863">
            <w:r w:rsidRPr="00016FE6">
              <w:rPr>
                <w:lang w:eastAsia="et-EE"/>
              </w:rPr>
              <w:t>     </w:t>
            </w:r>
            <w:r w:rsidR="00016FE6">
              <w:rPr>
                <w:lang w:eastAsia="et-E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6"/>
          </w:p>
        </w:tc>
      </w:tr>
    </w:tbl>
    <w:p w14:paraId="0F180BD5" w14:textId="77777777" w:rsidR="005B6095" w:rsidRPr="00016FE6" w:rsidRDefault="005B6095">
      <w:pPr>
        <w:rPr>
          <w:lang w:eastAsia="et-EE"/>
        </w:rPr>
      </w:pP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0"/>
      </w:tblGrid>
      <w:tr w:rsidR="005B6095" w:rsidRPr="00016FE6" w14:paraId="0F180BD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010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D6" w14:textId="263477BD" w:rsidR="005B6095" w:rsidRPr="00016FE6" w:rsidRDefault="00E86863">
            <w:r w:rsidRPr="00016FE6">
              <w:rPr>
                <w:lang w:eastAsia="et-EE"/>
              </w:rPr>
              <w:t>Avalduse esitamise kuupäev  “</w:t>
            </w:r>
            <w:r w:rsidR="00016FE6">
              <w:rPr>
                <w:lang w:eastAsia="et-E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7"/>
            <w:r w:rsidRPr="00016FE6">
              <w:rPr>
                <w:lang w:eastAsia="et-EE"/>
              </w:rPr>
              <w:t>”</w:t>
            </w:r>
            <w:r w:rsidR="00016FE6">
              <w:rPr>
                <w:lang w:eastAsia="et-E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8"/>
            <w:r w:rsidRPr="00016FE6">
              <w:rPr>
                <w:lang w:eastAsia="et-EE"/>
              </w:rPr>
              <w:t>20</w:t>
            </w:r>
            <w:r w:rsidR="00016FE6">
              <w:rPr>
                <w:lang w:eastAsia="et-E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9" w:name="Text25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29"/>
          </w:p>
        </w:tc>
      </w:tr>
      <w:tr w:rsidR="005B6095" w:rsidRPr="00016FE6" w14:paraId="0F180BD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010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0BD8" w14:textId="3E386C95" w:rsidR="005B6095" w:rsidRPr="00016FE6" w:rsidRDefault="00E86863">
            <w:r w:rsidRPr="00016FE6">
              <w:rPr>
                <w:lang w:eastAsia="et-EE"/>
              </w:rPr>
              <w:t>Avalduse esitaja allkiri:  </w:t>
            </w:r>
            <w:r w:rsidR="00016FE6">
              <w:rPr>
                <w:lang w:eastAsia="et-E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 w:rsidR="00016FE6">
              <w:rPr>
                <w:lang w:eastAsia="et-EE"/>
              </w:rPr>
              <w:instrText xml:space="preserve"> FORMTEXT </w:instrText>
            </w:r>
            <w:r w:rsidR="00016FE6">
              <w:rPr>
                <w:lang w:eastAsia="et-EE"/>
              </w:rPr>
            </w:r>
            <w:r w:rsidR="00016FE6">
              <w:rPr>
                <w:lang w:eastAsia="et-EE"/>
              </w:rPr>
              <w:fldChar w:fldCharType="separate"/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noProof/>
                <w:lang w:eastAsia="et-EE"/>
              </w:rPr>
              <w:t> </w:t>
            </w:r>
            <w:r w:rsidR="00016FE6">
              <w:rPr>
                <w:lang w:eastAsia="et-EE"/>
              </w:rPr>
              <w:fldChar w:fldCharType="end"/>
            </w:r>
            <w:bookmarkEnd w:id="30"/>
            <w:r w:rsidRPr="00016FE6">
              <w:rPr>
                <w:lang w:eastAsia="et-EE"/>
              </w:rPr>
              <w:t>    </w:t>
            </w:r>
          </w:p>
        </w:tc>
      </w:tr>
    </w:tbl>
    <w:p w14:paraId="0F180BDA" w14:textId="77777777" w:rsidR="005B6095" w:rsidRPr="00016FE6" w:rsidRDefault="005B6095">
      <w:pPr>
        <w:pStyle w:val="Standard"/>
        <w:rPr>
          <w:rFonts w:hint="eastAsia"/>
          <w:sz w:val="22"/>
          <w:szCs w:val="22"/>
        </w:rPr>
      </w:pPr>
    </w:p>
    <w:sectPr w:rsidR="005B6095" w:rsidRPr="00016FE6">
      <w:headerReference w:type="default" r:id="rId7"/>
      <w:footerReference w:type="default" r:id="rId8"/>
      <w:pgSz w:w="11900" w:h="16840"/>
      <w:pgMar w:top="2347" w:right="1134" w:bottom="708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4F6B94" w14:textId="77777777" w:rsidR="00E86863" w:rsidRDefault="00E86863">
      <w:pPr>
        <w:spacing w:line="240" w:lineRule="auto"/>
      </w:pPr>
      <w:r>
        <w:separator/>
      </w:r>
    </w:p>
  </w:endnote>
  <w:endnote w:type="continuationSeparator" w:id="0">
    <w:p w14:paraId="68701A70" w14:textId="77777777" w:rsidR="00E86863" w:rsidRDefault="00E868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80B96" w14:textId="77777777" w:rsidR="00E86863" w:rsidRDefault="00E8686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180B8E" wp14:editId="3C8046CE">
          <wp:simplePos x="0" y="0"/>
          <wp:positionH relativeFrom="page">
            <wp:posOffset>-52466</wp:posOffset>
          </wp:positionH>
          <wp:positionV relativeFrom="paragraph">
            <wp:posOffset>-362196</wp:posOffset>
          </wp:positionV>
          <wp:extent cx="7608493" cy="1073779"/>
          <wp:effectExtent l="0" t="0" r="0" b="6350"/>
          <wp:wrapNone/>
          <wp:docPr id="484947073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947073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B54A99" w14:textId="77777777" w:rsidR="00E86863" w:rsidRDefault="00E8686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A5426BE" w14:textId="77777777" w:rsidR="00E86863" w:rsidRDefault="00E868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80B94" w14:textId="77777777" w:rsidR="00E86863" w:rsidRDefault="00E86863">
    <w:pPr>
      <w:pStyle w:val="Header"/>
      <w:spacing w:before="600"/>
    </w:pPr>
    <w:r>
      <w:rPr>
        <w:noProof/>
      </w:rPr>
      <w:drawing>
        <wp:inline distT="0" distB="0" distL="0" distR="0" wp14:anchorId="0F180B8C" wp14:editId="65F33D06">
          <wp:extent cx="5579277" cy="787398"/>
          <wp:effectExtent l="0" t="0" r="0" b="635"/>
          <wp:docPr id="371936888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936888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277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8F13B1"/>
    <w:multiLevelType w:val="multilevel"/>
    <w:tmpl w:val="66568B12"/>
    <w:lvl w:ilvl="0">
      <w:numFmt w:val="bullet"/>
      <w:lvlText w:val="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FCF6BC6"/>
    <w:multiLevelType w:val="multilevel"/>
    <w:tmpl w:val="B1686810"/>
    <w:lvl w:ilvl="0">
      <w:numFmt w:val="bullet"/>
      <w:lvlText w:val="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643B9C"/>
    <w:multiLevelType w:val="multilevel"/>
    <w:tmpl w:val="20AA59BA"/>
    <w:lvl w:ilvl="0">
      <w:numFmt w:val="bullet"/>
      <w:lvlText w:val="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22068499">
    <w:abstractNumId w:val="1"/>
  </w:num>
  <w:num w:numId="2" w16cid:durableId="1141267546">
    <w:abstractNumId w:val="2"/>
  </w:num>
  <w:num w:numId="3" w16cid:durableId="17443776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B6095"/>
    <w:rsid w:val="00016FE6"/>
    <w:rsid w:val="005B6095"/>
    <w:rsid w:val="00846F7F"/>
    <w:rsid w:val="00E8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80B8C"/>
  <w15:docId w15:val="{B8A97C2A-16D3-714D-AD4D-1E169C3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t-E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Times New Roman" w:eastAsia="Calibri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BasicParagraph">
    <w:name w:val="[Basic Paragraph]"/>
    <w:basedOn w:val="Normal"/>
    <w:pPr>
      <w:widowControl w:val="0"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t-EE"/>
    </w:rPr>
  </w:style>
  <w:style w:type="paragraph" w:customStyle="1" w:styleId="paluntita">
    <w:name w:val="palun täita"/>
    <w:pPr>
      <w:suppressAutoHyphens/>
    </w:pPr>
    <w:rPr>
      <w:rFonts w:ascii="Times New Roman" w:eastAsia="Calibri" w:hAnsi="Times New Roman" w:cs="Times New Roman"/>
      <w:sz w:val="22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pPr>
      <w:spacing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CommentSubjectChar">
    <w:name w:val="Comment Subject Char"/>
    <w:basedOn w:val="CommentTextChar"/>
    <w:rPr>
      <w:rFonts w:ascii="Calibri" w:eastAsia="Calibri" w:hAnsi="Calibri" w:cs="Times New Roman"/>
      <w:b/>
      <w:bCs/>
      <w:sz w:val="20"/>
      <w:szCs w:val="20"/>
      <w:lang w:val="et-EE"/>
    </w:rPr>
  </w:style>
  <w:style w:type="character" w:customStyle="1" w:styleId="CommentTextChar">
    <w:name w:val="Comment Text Char"/>
    <w:basedOn w:val="DefaultParagraphFont"/>
    <w:rPr>
      <w:rFonts w:ascii="Calibri" w:eastAsia="Calibri" w:hAnsi="Calibri" w:cs="Times New Roman"/>
      <w:sz w:val="20"/>
      <w:szCs w:val="20"/>
      <w:lang w:val="et-E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Segoe UI" w:eastAsia="Calibri" w:hAnsi="Segoe UI" w:cs="Segoe UI"/>
      <w:sz w:val="18"/>
      <w:szCs w:val="18"/>
      <w:lang w:val="et-EE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aigekassa_kirjablankett_majava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Haigekassa_kirjablankett_majavaline</Template>
  <TotalTime>4</TotalTime>
  <Pages>2</Pages>
  <Words>197</Words>
  <Characters>1289</Characters>
  <Application>Microsoft Office Word</Application>
  <DocSecurity>0</DocSecurity>
  <Lines>107</Lines>
  <Paragraphs>92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Vivika Tamra</dc:creator>
  <dc:description/>
  <cp:lastModifiedBy>Maarja Säde</cp:lastModifiedBy>
  <cp:revision>2</cp:revision>
  <dcterms:created xsi:type="dcterms:W3CDTF">2026-09-04T12:27:00Z</dcterms:created>
  <dcterms:modified xsi:type="dcterms:W3CDTF">2026-09-04T12:27:00Z</dcterms:modified>
</cp:coreProperties>
</file>